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rutnt"/>
        <w:tblpPr w:leftFromText="142" w:rightFromText="142" w:vertAnchor="page" w:horzAnchor="margin" w:tblpY="2439"/>
        <w:tblOverlap w:val="never"/>
        <w:tblW w:w="10206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0206"/>
      </w:tblGrid>
      <w:tr w:rsidR="005C1E3E" w:rsidRPr="001B270E" w:rsidTr="005C1E3E">
        <w:trPr>
          <w:cantSplit/>
        </w:trPr>
        <w:sdt>
          <w:sdtPr>
            <w:rPr>
              <w:lang w:val="en-US"/>
            </w:rPr>
            <w:tag w:val="ledApprovedBy"/>
            <w:id w:val="-815254975"/>
            <w:lock w:val="sdtLocked"/>
            <w:placeholder>
              <w:docPart w:val="FB93BB1A5410465899EB77C60F2778E7"/>
            </w:placeholder>
            <w:showingPlcHdr/>
            <w:text/>
          </w:sdtPr>
          <w:sdtEndPr/>
          <w:sdtContent>
            <w:tc>
              <w:tcPr>
                <w:tcW w:w="10206" w:type="dxa"/>
                <w:tcBorders>
                  <w:top w:val="nil"/>
                  <w:bottom w:val="nil"/>
                </w:tcBorders>
              </w:tcPr>
              <w:p w:rsidR="005C1E3E" w:rsidRPr="001B270E" w:rsidRDefault="00BF78F2" w:rsidP="00BF78F2">
                <w:pPr>
                  <w:pStyle w:val="Ledtext"/>
                  <w:rPr>
                    <w:lang w:val="en-US"/>
                  </w:rPr>
                </w:pPr>
                <w:r w:rsidRPr="001B270E">
                  <w:rPr>
                    <w:rStyle w:val="Platshllartext"/>
                    <w:lang w:val="en-US"/>
                  </w:rPr>
                  <w:t>Approved by</w:t>
                </w:r>
              </w:p>
            </w:tc>
          </w:sdtContent>
        </w:sdt>
      </w:tr>
    </w:tbl>
    <w:p w:rsidR="003E7EE3" w:rsidRPr="001B270E" w:rsidRDefault="003E7EE3" w:rsidP="003E7EE3">
      <w:pPr>
        <w:rPr>
          <w:sz w:val="2"/>
          <w:lang w:val="en-US"/>
        </w:rPr>
      </w:pPr>
      <w:r w:rsidRPr="001B270E">
        <w:rPr>
          <w:u w:val="single"/>
          <w:lang w:val="en-US"/>
        </w:rPr>
        <w:t xml:space="preserve">Part </w:t>
      </w:r>
      <w:proofErr w:type="gramStart"/>
      <w:r w:rsidRPr="001B270E">
        <w:rPr>
          <w:u w:val="single"/>
          <w:lang w:val="en-US"/>
        </w:rPr>
        <w:t>1</w:t>
      </w:r>
      <w:proofErr w:type="gramEnd"/>
      <w:r w:rsidRPr="001B270E">
        <w:rPr>
          <w:u w:val="single"/>
          <w:lang w:val="en-US"/>
        </w:rPr>
        <w:t xml:space="preserve"> and 2</w:t>
      </w:r>
      <w:r w:rsidRPr="001B270E">
        <w:rPr>
          <w:lang w:val="en-US"/>
        </w:rPr>
        <w:t xml:space="preserve"> to be completed by supplier.</w:t>
      </w:r>
      <w:r w:rsidR="00BF78F2" w:rsidRPr="001B270E">
        <w:rPr>
          <w:lang w:val="en-US"/>
        </w:rPr>
        <w:t xml:space="preserve"> </w:t>
      </w:r>
      <w:r w:rsidRPr="001B270E">
        <w:rPr>
          <w:lang w:val="en-US"/>
        </w:rPr>
        <w:br/>
      </w:r>
    </w:p>
    <w:tbl>
      <w:tblPr>
        <w:tblW w:w="1035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03"/>
        <w:gridCol w:w="138"/>
        <w:gridCol w:w="15"/>
        <w:gridCol w:w="2078"/>
        <w:gridCol w:w="321"/>
        <w:gridCol w:w="1558"/>
        <w:gridCol w:w="327"/>
        <w:gridCol w:w="124"/>
        <w:gridCol w:w="1427"/>
        <w:gridCol w:w="1879"/>
      </w:tblGrid>
      <w:tr w:rsidR="003E7EE3" w:rsidRPr="001B270E" w:rsidTr="00E71169">
        <w:trPr>
          <w:trHeight w:hRule="exact" w:val="271"/>
        </w:trPr>
        <w:tc>
          <w:tcPr>
            <w:tcW w:w="103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2"/>
                <w:lang w:val="en-US"/>
              </w:rPr>
            </w:pPr>
            <w:r w:rsidRPr="001B270E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1. Deviation/waiver</w:t>
            </w:r>
          </w:p>
        </w:tc>
      </w:tr>
      <w:tr w:rsidR="003E7EE3" w:rsidRPr="001B270E" w:rsidTr="00AB1215">
        <w:trPr>
          <w:trHeight w:hRule="exact" w:val="227"/>
        </w:trPr>
        <w:tc>
          <w:tcPr>
            <w:tcW w:w="2488" w:type="dxa"/>
            <w:gridSpan w:val="2"/>
            <w:tcBorders>
              <w:top w:val="single" w:sz="4" w:space="0" w:color="auto"/>
              <w:bottom w:val="nil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1.1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Supplier name </w:t>
            </w:r>
          </w:p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</w:p>
        </w:tc>
        <w:tc>
          <w:tcPr>
            <w:tcW w:w="223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1.2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Supplier reference/contact </w:t>
            </w:r>
          </w:p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</w:p>
        </w:tc>
        <w:tc>
          <w:tcPr>
            <w:tcW w:w="1879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1.3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Phone</w:t>
            </w:r>
          </w:p>
        </w:tc>
        <w:tc>
          <w:tcPr>
            <w:tcW w:w="187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1.4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Mail address</w:t>
            </w:r>
          </w:p>
        </w:tc>
        <w:tc>
          <w:tcPr>
            <w:tcW w:w="187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1.5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Date</w:t>
            </w:r>
          </w:p>
        </w:tc>
      </w:tr>
      <w:tr w:rsidR="003E7EE3" w:rsidRPr="001B270E" w:rsidTr="0098242C">
        <w:trPr>
          <w:trHeight w:hRule="exact" w:val="540"/>
        </w:trPr>
        <w:sdt>
          <w:sdtPr>
            <w:rPr>
              <w:rFonts w:asciiTheme="majorHAnsi" w:hAnsiTheme="majorHAnsi" w:cstheme="majorHAnsi"/>
              <w:sz w:val="18"/>
              <w:lang w:val="en-US"/>
            </w:rPr>
            <w:id w:val="-1549223004"/>
            <w:placeholder>
              <w:docPart w:val="EF8CE48C945C4C2A83B6C0C1F8DD6790"/>
            </w:placeholder>
            <w:showingPlcHdr/>
          </w:sdtPr>
          <w:sdtEndPr/>
          <w:sdtContent>
            <w:tc>
              <w:tcPr>
                <w:tcW w:w="2488" w:type="dxa"/>
                <w:gridSpan w:val="2"/>
                <w:tcBorders>
                  <w:top w:val="nil"/>
                  <w:bottom w:val="nil"/>
                </w:tcBorders>
                <w:vAlign w:val="center"/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-2136169760"/>
            <w:placeholder>
              <w:docPart w:val="7780C93E69934195A7500685F19A35EA"/>
            </w:placeholder>
            <w:showingPlcHdr/>
          </w:sdtPr>
          <w:sdtEndPr/>
          <w:sdtContent>
            <w:tc>
              <w:tcPr>
                <w:tcW w:w="2231" w:type="dxa"/>
                <w:gridSpan w:val="3"/>
                <w:tcBorders>
                  <w:top w:val="nil"/>
                  <w:bottom w:val="nil"/>
                  <w:right w:val="single" w:sz="4" w:space="0" w:color="auto"/>
                </w:tcBorders>
                <w:vAlign w:val="center"/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313152436"/>
            <w:placeholder>
              <w:docPart w:val="F560FE848434426CA04EC8EC7445DBCB"/>
            </w:placeholder>
            <w:showingPlcHdr/>
          </w:sdtPr>
          <w:sdtEndPr/>
          <w:sdtContent>
            <w:tc>
              <w:tcPr>
                <w:tcW w:w="1879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vAlign w:val="center"/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1455443329"/>
            <w:placeholder>
              <w:docPart w:val="5B137BD018914BBC99E6366EE8D46BFA"/>
            </w:placeholder>
            <w:showingPlcHdr/>
          </w:sdtPr>
          <w:sdtEndPr/>
          <w:sdtContent>
            <w:tc>
              <w:tcPr>
                <w:tcW w:w="1878" w:type="dxa"/>
                <w:gridSpan w:val="3"/>
                <w:tcBorders>
                  <w:top w:val="nil"/>
                  <w:bottom w:val="nil"/>
                  <w:right w:val="single" w:sz="4" w:space="0" w:color="auto"/>
                </w:tcBorders>
                <w:vAlign w:val="center"/>
              </w:tcPr>
              <w:p w:rsidR="003E7EE3" w:rsidRPr="001B270E" w:rsidRDefault="0098242C" w:rsidP="0098242C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-1679959206"/>
            <w:placeholder>
              <w:docPart w:val="641D9348F42641B1965B07DE95260FF0"/>
            </w:placeholder>
            <w:showingPlcHdr/>
            <w:date w:fullDate="2021-09-02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1879" w:type="dxa"/>
                <w:tcBorders>
                  <w:top w:val="nil"/>
                  <w:bottom w:val="nil"/>
                  <w:right w:val="single" w:sz="4" w:space="0" w:color="auto"/>
                </w:tcBorders>
                <w:vAlign w:val="center"/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datum.</w:t>
                </w:r>
              </w:p>
            </w:tc>
          </w:sdtContent>
        </w:sdt>
      </w:tr>
      <w:tr w:rsidR="003E7EE3" w:rsidRPr="001B270E" w:rsidTr="00C131EA">
        <w:trPr>
          <w:trHeight w:hRule="exact" w:val="324"/>
        </w:trPr>
        <w:tc>
          <w:tcPr>
            <w:tcW w:w="2488" w:type="dxa"/>
            <w:gridSpan w:val="2"/>
            <w:tcBorders>
              <w:top w:val="single" w:sz="4" w:space="0" w:color="auto"/>
              <w:bottom w:val="nil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1.6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Hägglunds Part Number</w:t>
            </w:r>
          </w:p>
        </w:tc>
        <w:tc>
          <w:tcPr>
            <w:tcW w:w="7867" w:type="dxa"/>
            <w:gridSpan w:val="9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1.7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Hägglunds Part Description</w:t>
            </w:r>
          </w:p>
        </w:tc>
      </w:tr>
      <w:tr w:rsidR="003E7EE3" w:rsidRPr="001B270E" w:rsidTr="00E71169">
        <w:trPr>
          <w:trHeight w:hRule="exact" w:val="275"/>
        </w:trPr>
        <w:sdt>
          <w:sdtPr>
            <w:rPr>
              <w:rFonts w:asciiTheme="majorHAnsi" w:hAnsiTheme="majorHAnsi" w:cstheme="majorHAnsi"/>
              <w:sz w:val="18"/>
              <w:lang w:val="en-US"/>
            </w:rPr>
            <w:id w:val="-1542665391"/>
            <w:placeholder>
              <w:docPart w:val="0A49CBE65B3B45ACBB589BADC6C4F524"/>
            </w:placeholder>
            <w:showingPlcHdr/>
          </w:sdtPr>
          <w:sdtEndPr/>
          <w:sdtContent>
            <w:tc>
              <w:tcPr>
                <w:tcW w:w="2488" w:type="dxa"/>
                <w:gridSpan w:val="2"/>
                <w:tcBorders>
                  <w:top w:val="nil"/>
                </w:tcBorders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1948272710"/>
            <w:placeholder>
              <w:docPart w:val="9D9731580DB749809A3298EA002AB946"/>
            </w:placeholder>
            <w:showingPlcHdr/>
          </w:sdtPr>
          <w:sdtEndPr/>
          <w:sdtContent>
            <w:tc>
              <w:tcPr>
                <w:tcW w:w="7867" w:type="dxa"/>
                <w:gridSpan w:val="9"/>
                <w:tcBorders>
                  <w:top w:val="nil"/>
                  <w:right w:val="single" w:sz="4" w:space="0" w:color="auto"/>
                </w:tcBorders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</w:tr>
      <w:tr w:rsidR="003E7EE3" w:rsidRPr="001B270E" w:rsidTr="00AB1215">
        <w:trPr>
          <w:trHeight w:hRule="exact" w:val="187"/>
        </w:trPr>
        <w:tc>
          <w:tcPr>
            <w:tcW w:w="2488" w:type="dxa"/>
            <w:gridSpan w:val="2"/>
            <w:tcBorders>
              <w:bottom w:val="nil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1.8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Purchase order no</w:t>
            </w:r>
          </w:p>
        </w:tc>
        <w:tc>
          <w:tcPr>
            <w:tcW w:w="4437" w:type="dxa"/>
            <w:gridSpan w:val="6"/>
            <w:tcBorders>
              <w:bottom w:val="nil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1.9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Item</w:t>
            </w:r>
          </w:p>
        </w:tc>
        <w:tc>
          <w:tcPr>
            <w:tcW w:w="3430" w:type="dxa"/>
            <w:gridSpan w:val="3"/>
            <w:tcBorders>
              <w:bottom w:val="nil"/>
            </w:tcBorders>
          </w:tcPr>
          <w:p w:rsidR="003E7EE3" w:rsidRPr="001B270E" w:rsidRDefault="0032544D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1.10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Quantity</w:t>
            </w:r>
          </w:p>
        </w:tc>
      </w:tr>
      <w:tr w:rsidR="003E7EE3" w:rsidRPr="001B270E" w:rsidTr="00AB1215">
        <w:trPr>
          <w:trHeight w:hRule="exact" w:val="380"/>
        </w:trPr>
        <w:sdt>
          <w:sdtPr>
            <w:rPr>
              <w:rFonts w:asciiTheme="majorHAnsi" w:hAnsiTheme="majorHAnsi" w:cstheme="majorHAnsi"/>
              <w:sz w:val="18"/>
              <w:lang w:val="en-US"/>
            </w:rPr>
            <w:id w:val="-40135340"/>
            <w:placeholder>
              <w:docPart w:val="21675222D3DB4597BC9FCE0938AC04C5"/>
            </w:placeholder>
            <w:showingPlcHdr/>
          </w:sdtPr>
          <w:sdtEndPr/>
          <w:sdtContent>
            <w:tc>
              <w:tcPr>
                <w:tcW w:w="2488" w:type="dxa"/>
                <w:gridSpan w:val="2"/>
                <w:tcBorders>
                  <w:top w:val="nil"/>
                  <w:bottom w:val="single" w:sz="4" w:space="0" w:color="auto"/>
                </w:tcBorders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1389293929"/>
            <w:placeholder>
              <w:docPart w:val="ED19A092D7534BA386F4D8E2C4085651"/>
            </w:placeholder>
            <w:showingPlcHdr/>
          </w:sdtPr>
          <w:sdtEndPr/>
          <w:sdtContent>
            <w:tc>
              <w:tcPr>
                <w:tcW w:w="4437" w:type="dxa"/>
                <w:gridSpan w:val="6"/>
                <w:tcBorders>
                  <w:top w:val="nil"/>
                </w:tcBorders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sz w:val="18"/>
              <w:lang w:val="en-US"/>
            </w:rPr>
            <w:id w:val="-190145927"/>
            <w:placeholder>
              <w:docPart w:val="03CDB2DC75B545E0B4FDC8DE0CF8ACC9"/>
            </w:placeholder>
            <w:showingPlcHdr/>
          </w:sdtPr>
          <w:sdtEndPr/>
          <w:sdtContent>
            <w:tc>
              <w:tcPr>
                <w:tcW w:w="3430" w:type="dxa"/>
                <w:gridSpan w:val="3"/>
                <w:tcBorders>
                  <w:top w:val="nil"/>
                </w:tcBorders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sz w:val="18"/>
                    <w:lang w:val="en-US"/>
                  </w:rPr>
                </w:pPr>
                <w:r w:rsidRPr="001B270E">
                  <w:rPr>
                    <w:rStyle w:val="Platshllartext"/>
                    <w:sz w:val="18"/>
                    <w:lang w:val="en-US"/>
                  </w:rPr>
                  <w:t>Klicka eller tryck här för att ange text.</w:t>
                </w:r>
              </w:p>
            </w:tc>
          </w:sdtContent>
        </w:sdt>
      </w:tr>
      <w:tr w:rsidR="003E7EE3" w:rsidRPr="00CB0471" w:rsidTr="00C131EA">
        <w:trPr>
          <w:trHeight w:hRule="exact" w:val="319"/>
        </w:trPr>
        <w:tc>
          <w:tcPr>
            <w:tcW w:w="10355" w:type="dxa"/>
            <w:gridSpan w:val="11"/>
            <w:tcBorders>
              <w:top w:val="nil"/>
              <w:bottom w:val="nil"/>
            </w:tcBorders>
          </w:tcPr>
          <w:p w:rsidR="003E7EE3" w:rsidRPr="001B270E" w:rsidRDefault="0032544D" w:rsidP="006C70E1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1.11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Other information</w:t>
            </w:r>
            <w:r w:rsidR="0095544A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(</w:t>
            </w:r>
            <w:r w:rsidR="006C70E1">
              <w:rPr>
                <w:rFonts w:asciiTheme="majorHAnsi" w:hAnsiTheme="majorHAnsi" w:cstheme="majorHAnsi"/>
                <w:sz w:val="16"/>
                <w:lang w:val="en-US"/>
              </w:rPr>
              <w:t>Serial- or</w:t>
            </w:r>
            <w:r w:rsidR="0095544A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batch</w:t>
            </w:r>
            <w:r w:rsidR="006C70E1">
              <w:rPr>
                <w:rFonts w:asciiTheme="majorHAnsi" w:hAnsiTheme="majorHAnsi" w:cstheme="majorHAnsi"/>
                <w:sz w:val="16"/>
                <w:lang w:val="en-US"/>
              </w:rPr>
              <w:t>-</w:t>
            </w:r>
            <w:r w:rsidR="0095544A" w:rsidRPr="001B270E">
              <w:rPr>
                <w:rFonts w:asciiTheme="majorHAnsi" w:hAnsiTheme="majorHAnsi" w:cstheme="majorHAnsi"/>
                <w:sz w:val="16"/>
                <w:lang w:val="en-US"/>
              </w:rPr>
              <w:t>number</w:t>
            </w:r>
            <w:r w:rsidR="00AA247A" w:rsidRPr="001B270E">
              <w:rPr>
                <w:rFonts w:asciiTheme="majorHAnsi" w:hAnsiTheme="majorHAnsi" w:cstheme="majorHAnsi"/>
                <w:sz w:val="16"/>
                <w:lang w:val="en-US"/>
              </w:rPr>
              <w:t>, is the deviation reoccurring, have any</w:t>
            </w:r>
            <w:r w:rsidR="006C70E1">
              <w:rPr>
                <w:rFonts w:asciiTheme="majorHAnsi" w:hAnsiTheme="majorHAnsi" w:cstheme="majorHAnsi"/>
                <w:sz w:val="16"/>
                <w:lang w:val="en-US"/>
              </w:rPr>
              <w:t>body</w:t>
            </w:r>
            <w:r w:rsidR="00AA247A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at Hägglunds been contacted etc.</w:t>
            </w:r>
            <w:r w:rsidR="0095544A" w:rsidRPr="001B270E">
              <w:rPr>
                <w:rFonts w:asciiTheme="majorHAnsi" w:hAnsiTheme="majorHAnsi" w:cstheme="majorHAnsi"/>
                <w:sz w:val="16"/>
                <w:lang w:val="en-US"/>
              </w:rPr>
              <w:t>)</w:t>
            </w:r>
          </w:p>
        </w:tc>
      </w:tr>
      <w:tr w:rsidR="003E7EE3" w:rsidRPr="001B270E" w:rsidTr="00E71169">
        <w:trPr>
          <w:trHeight w:hRule="exact" w:val="715"/>
        </w:trPr>
        <w:sdt>
          <w:sdtPr>
            <w:rPr>
              <w:rFonts w:asciiTheme="majorHAnsi" w:hAnsiTheme="majorHAnsi" w:cstheme="majorHAnsi"/>
              <w:lang w:val="en-US"/>
            </w:rPr>
            <w:id w:val="1639445562"/>
            <w:placeholder>
              <w:docPart w:val="D06A8679D4D24DCCAC671A8FC93825FD"/>
            </w:placeholder>
            <w:showingPlcHdr/>
          </w:sdtPr>
          <w:sdtEndPr/>
          <w:sdtContent>
            <w:tc>
              <w:tcPr>
                <w:tcW w:w="10355" w:type="dxa"/>
                <w:gridSpan w:val="11"/>
                <w:tcBorders>
                  <w:top w:val="nil"/>
                </w:tcBorders>
                <w:vAlign w:val="center"/>
              </w:tcPr>
              <w:p w:rsidR="003E7EE3" w:rsidRPr="001B270E" w:rsidRDefault="003E7EE3" w:rsidP="00D22F40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1B270E">
                  <w:rPr>
                    <w:rStyle w:val="Platshllartext"/>
                    <w:lang w:val="en-US"/>
                  </w:rPr>
                  <w:t>Klicka eller tryck här för att ange text.</w:t>
                </w:r>
              </w:p>
            </w:tc>
          </w:sdtContent>
        </w:sdt>
      </w:tr>
      <w:tr w:rsidR="003E7EE3" w:rsidRPr="001B270E" w:rsidTr="00AB1215">
        <w:trPr>
          <w:trHeight w:hRule="exact" w:val="124"/>
        </w:trPr>
        <w:tc>
          <w:tcPr>
            <w:tcW w:w="10355" w:type="dxa"/>
            <w:gridSpan w:val="11"/>
            <w:tcBorders>
              <w:top w:val="nil"/>
              <w:left w:val="nil"/>
              <w:right w:val="nil"/>
            </w:tcBorders>
          </w:tcPr>
          <w:p w:rsidR="003E7EE3" w:rsidRPr="001B270E" w:rsidRDefault="003E7EE3" w:rsidP="00D22F40">
            <w:pPr>
              <w:spacing w:before="12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fldChar w:fldCharType="begin"/>
            </w:r>
            <w:r w:rsidRPr="001B270E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instrText xml:space="preserve">  </w:instrText>
            </w:r>
            <w:r w:rsidRPr="001B270E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fldChar w:fldCharType="end"/>
            </w:r>
          </w:p>
        </w:tc>
      </w:tr>
      <w:tr w:rsidR="003E7EE3" w:rsidRPr="00CB0471" w:rsidTr="0098242C">
        <w:trPr>
          <w:trHeight w:hRule="exact" w:val="664"/>
        </w:trPr>
        <w:tc>
          <w:tcPr>
            <w:tcW w:w="5040" w:type="dxa"/>
            <w:gridSpan w:val="6"/>
            <w:tcBorders>
              <w:bottom w:val="nil"/>
            </w:tcBorders>
          </w:tcPr>
          <w:p w:rsidR="006F6FD7" w:rsidRPr="001B270E" w:rsidRDefault="0032544D" w:rsidP="006F6FD7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1.12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Desc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ribed the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deviation/waiver</w:t>
            </w:r>
            <w:r w:rsidR="00981BF4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as clearly as possible </w:t>
            </w:r>
            <w:r w:rsidR="0026604E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with reference </w:t>
            </w:r>
            <w:r w:rsidR="006F6FD7" w:rsidRPr="001B270E">
              <w:rPr>
                <w:rFonts w:asciiTheme="majorHAnsi" w:hAnsiTheme="majorHAnsi" w:cstheme="majorHAnsi"/>
                <w:sz w:val="16"/>
                <w:lang w:val="en-US"/>
              </w:rPr>
              <w:t>to specification</w:t>
            </w:r>
            <w:r w:rsidR="006C70E1">
              <w:rPr>
                <w:rFonts w:asciiTheme="majorHAnsi" w:hAnsiTheme="majorHAnsi" w:cstheme="majorHAnsi"/>
                <w:sz w:val="16"/>
                <w:lang w:val="en-US"/>
              </w:rPr>
              <w:t>s</w:t>
            </w:r>
            <w:r w:rsidR="006F6FD7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and what impact the deviation might have</w:t>
            </w:r>
            <w:r w:rsidR="00AA247A" w:rsidRPr="001B270E">
              <w:rPr>
                <w:rFonts w:asciiTheme="majorHAnsi" w:hAnsiTheme="majorHAnsi" w:cstheme="majorHAnsi"/>
                <w:sz w:val="16"/>
                <w:lang w:val="en-US"/>
              </w:rPr>
              <w:t>. (</w:t>
            </w:r>
            <w:r w:rsidR="00FD6068">
              <w:rPr>
                <w:rFonts w:asciiTheme="majorHAnsi" w:hAnsiTheme="majorHAnsi" w:cstheme="majorHAnsi"/>
                <w:sz w:val="16"/>
                <w:lang w:val="en-US"/>
              </w:rPr>
              <w:t>Pictures are much appreciated, r</w:t>
            </w:r>
            <w:r w:rsidR="00AA247A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efer to them or other documents </w:t>
            </w:r>
            <w:r w:rsidR="006F6FD7" w:rsidRPr="001B270E">
              <w:rPr>
                <w:rFonts w:asciiTheme="majorHAnsi" w:hAnsiTheme="majorHAnsi" w:cstheme="majorHAnsi"/>
                <w:sz w:val="16"/>
                <w:lang w:val="en-US"/>
              </w:rPr>
              <w:t>here)</w:t>
            </w:r>
          </w:p>
          <w:p w:rsidR="003E7EE3" w:rsidRPr="001B270E" w:rsidRDefault="003E7EE3" w:rsidP="006F6FD7">
            <w:pPr>
              <w:rPr>
                <w:rFonts w:asciiTheme="majorHAnsi" w:hAnsiTheme="majorHAnsi" w:cstheme="majorHAnsi"/>
                <w:sz w:val="16"/>
                <w:lang w:val="en-US"/>
              </w:rPr>
            </w:pPr>
          </w:p>
        </w:tc>
        <w:tc>
          <w:tcPr>
            <w:tcW w:w="5315" w:type="dxa"/>
            <w:gridSpan w:val="5"/>
            <w:tcBorders>
              <w:bottom w:val="nil"/>
            </w:tcBorders>
          </w:tcPr>
          <w:p w:rsidR="006F6FD7" w:rsidRPr="001B270E" w:rsidRDefault="0032544D" w:rsidP="00FD6068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1.13</w:t>
            </w:r>
            <w:r w:rsidR="00565478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="009E1469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Describe </w:t>
            </w:r>
            <w:r w:rsidR="00D741A4" w:rsidRPr="001B270E">
              <w:rPr>
                <w:rFonts w:asciiTheme="majorHAnsi" w:hAnsiTheme="majorHAnsi" w:cstheme="majorHAnsi"/>
                <w:sz w:val="16"/>
                <w:lang w:val="en-US"/>
              </w:rPr>
              <w:t>identified</w:t>
            </w:r>
            <w:r w:rsidR="009E1469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="005F458D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root </w:t>
            </w:r>
            <w:r w:rsidR="009E1469" w:rsidRPr="001B270E">
              <w:rPr>
                <w:rFonts w:asciiTheme="majorHAnsi" w:hAnsiTheme="majorHAnsi" w:cstheme="majorHAnsi"/>
                <w:sz w:val="16"/>
                <w:lang w:val="en-US"/>
              </w:rPr>
              <w:t>c</w:t>
            </w:r>
            <w:r w:rsidR="00394BFE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ause </w:t>
            </w:r>
            <w:r w:rsidR="00FD6068">
              <w:rPr>
                <w:rFonts w:asciiTheme="majorHAnsi" w:hAnsiTheme="majorHAnsi" w:cstheme="majorHAnsi"/>
                <w:sz w:val="16"/>
                <w:lang w:val="en-US"/>
              </w:rPr>
              <w:t>for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the</w:t>
            </w:r>
            <w:r w:rsidR="00394BFE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="009E1469" w:rsidRPr="001B270E">
              <w:rPr>
                <w:rFonts w:asciiTheme="majorHAnsi" w:hAnsiTheme="majorHAnsi" w:cstheme="majorHAnsi"/>
                <w:sz w:val="16"/>
                <w:lang w:val="en-US"/>
              </w:rPr>
              <w:t>deviation</w:t>
            </w:r>
            <w:r w:rsidR="006F6FD7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(refer to any Quality report e.g. 8D, PDCA if available)</w:t>
            </w:r>
          </w:p>
        </w:tc>
      </w:tr>
      <w:tr w:rsidR="003E7EE3" w:rsidRPr="001B270E" w:rsidTr="006F6FD7">
        <w:trPr>
          <w:trHeight w:hRule="exact" w:val="1553"/>
        </w:trPr>
        <w:tc>
          <w:tcPr>
            <w:tcW w:w="5040" w:type="dxa"/>
            <w:gridSpan w:val="6"/>
            <w:tcBorders>
              <w:top w:val="nil"/>
            </w:tcBorders>
          </w:tcPr>
          <w:sdt>
            <w:sdtPr>
              <w:rPr>
                <w:rFonts w:asciiTheme="majorHAnsi" w:hAnsiTheme="majorHAnsi" w:cstheme="majorHAnsi"/>
                <w:sz w:val="20"/>
                <w:lang w:val="en-US"/>
              </w:rPr>
              <w:id w:val="-1363585858"/>
              <w:placeholder>
                <w:docPart w:val="7F855C2EBBE74AA2A8038B4BFFA4ACD2"/>
              </w:placeholder>
              <w:showingPlcHdr/>
            </w:sdtPr>
            <w:sdtEndPr/>
            <w:sdtContent>
              <w:p w:rsidR="003E7EE3" w:rsidRPr="001B270E" w:rsidRDefault="0098242C" w:rsidP="0026604E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  <w:r w:rsidRPr="001B270E">
                  <w:rPr>
                    <w:rStyle w:val="Platshllartext"/>
                    <w:lang w:val="en-US"/>
                  </w:rPr>
                  <w:t>Klicka eller tryck här för att ange text.</w:t>
                </w:r>
              </w:p>
            </w:sdtContent>
          </w:sdt>
          <w:p w:rsidR="0026604E" w:rsidRPr="001B270E" w:rsidRDefault="0026604E" w:rsidP="0026604E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  <w:tc>
          <w:tcPr>
            <w:tcW w:w="5315" w:type="dxa"/>
            <w:gridSpan w:val="5"/>
            <w:tcBorders>
              <w:top w:val="nil"/>
            </w:tcBorders>
          </w:tcPr>
          <w:sdt>
            <w:sdtPr>
              <w:rPr>
                <w:rFonts w:asciiTheme="majorHAnsi" w:hAnsiTheme="majorHAnsi" w:cstheme="majorHAnsi"/>
                <w:sz w:val="20"/>
                <w:lang w:val="en-US"/>
              </w:rPr>
              <w:id w:val="1180011453"/>
              <w:placeholder>
                <w:docPart w:val="61B5EB8480AE45ACB0D885B6A87F82D8"/>
              </w:placeholder>
              <w:showingPlcHdr/>
            </w:sdtPr>
            <w:sdtEndPr/>
            <w:sdtContent>
              <w:p w:rsidR="006F6FD7" w:rsidRPr="001B270E" w:rsidRDefault="006F6FD7" w:rsidP="006F6FD7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  <w:r w:rsidRPr="001B270E">
                  <w:rPr>
                    <w:rStyle w:val="Platshllartext"/>
                    <w:sz w:val="20"/>
                    <w:lang w:val="en-US"/>
                  </w:rPr>
                  <w:t>Klicka eller tryck här för att ange text.</w:t>
                </w:r>
              </w:p>
            </w:sdtContent>
          </w:sdt>
          <w:p w:rsidR="006F6FD7" w:rsidRPr="001B270E" w:rsidRDefault="006F6FD7" w:rsidP="00D22F40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</w:tc>
      </w:tr>
      <w:tr w:rsidR="003E7EE3" w:rsidRPr="001B270E" w:rsidTr="00E71169">
        <w:trPr>
          <w:trHeight w:hRule="exact" w:val="997"/>
        </w:trPr>
        <w:tc>
          <w:tcPr>
            <w:tcW w:w="10355" w:type="dxa"/>
            <w:gridSpan w:val="11"/>
            <w:tcBorders>
              <w:top w:val="single" w:sz="4" w:space="0" w:color="auto"/>
              <w:bottom w:val="single" w:sz="6" w:space="0" w:color="auto"/>
            </w:tcBorders>
          </w:tcPr>
          <w:p w:rsidR="003E7EE3" w:rsidRPr="001B270E" w:rsidRDefault="00AB1215" w:rsidP="00D22F40">
            <w:pPr>
              <w:rPr>
                <w:rFonts w:asciiTheme="majorHAnsi" w:hAnsiTheme="majorHAnsi" w:cstheme="majorHAnsi"/>
                <w:sz w:val="12"/>
                <w:szCs w:val="12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 xml:space="preserve">1.14 </w:t>
            </w:r>
            <w:r w:rsidR="0032544D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 xml:space="preserve">What </w:t>
            </w:r>
            <w:r w:rsidR="003D2907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ch</w:t>
            </w:r>
            <w:r w:rsidR="003E7EE3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aracteristics</w:t>
            </w:r>
            <w:r w:rsidR="00394BFE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 xml:space="preserve"> </w:t>
            </w:r>
            <w:r w:rsidR="0032544D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 xml:space="preserve">are affected by the deviation </w:t>
            </w:r>
            <w:r w:rsidR="00394BFE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(choose category</w:t>
            </w:r>
            <w:r w:rsidR="005F458D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/-</w:t>
            </w:r>
            <w:proofErr w:type="spellStart"/>
            <w:r w:rsidR="005F458D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ies</w:t>
            </w:r>
            <w:proofErr w:type="spellEnd"/>
            <w:r w:rsidR="00394BFE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 xml:space="preserve"> and describe in more detail under </w:t>
            </w:r>
            <w:r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1.12</w:t>
            </w:r>
            <w:r w:rsidR="00394BFE" w:rsidRPr="001B270E">
              <w:rPr>
                <w:rFonts w:asciiTheme="majorHAnsi" w:hAnsiTheme="majorHAnsi" w:cstheme="majorHAnsi"/>
                <w:sz w:val="16"/>
                <w:szCs w:val="12"/>
                <w:lang w:val="en-US"/>
              </w:rPr>
              <w:t>)</w:t>
            </w:r>
            <w:r w:rsidR="003E7EE3" w:rsidRPr="001B270E">
              <w:rPr>
                <w:rFonts w:asciiTheme="majorHAnsi" w:hAnsiTheme="majorHAnsi" w:cstheme="majorHAnsi"/>
                <w:sz w:val="12"/>
                <w:szCs w:val="12"/>
                <w:lang w:val="en-US"/>
              </w:rPr>
              <w:br/>
            </w:r>
          </w:p>
          <w:tbl>
            <w:tblPr>
              <w:tblStyle w:val="Tabellrutn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97"/>
              <w:gridCol w:w="1997"/>
              <w:gridCol w:w="1997"/>
              <w:gridCol w:w="1584"/>
              <w:gridCol w:w="2410"/>
            </w:tblGrid>
            <w:tr w:rsidR="003E7EE3" w:rsidRPr="001B270E" w:rsidTr="00D22F40">
              <w:tc>
                <w:tcPr>
                  <w:tcW w:w="1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15688393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Performance</w:t>
                  </w:r>
                </w:p>
              </w:tc>
              <w:tc>
                <w:tcPr>
                  <w:tcW w:w="1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-14566346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Environment</w:t>
                  </w:r>
                </w:p>
              </w:tc>
              <w:tc>
                <w:tcPr>
                  <w:tcW w:w="1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10445635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Reliability</w:t>
                  </w:r>
                </w:p>
              </w:tc>
              <w:tc>
                <w:tcPr>
                  <w:tcW w:w="15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-130037444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Safety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119080445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Interchangeability</w:t>
                  </w:r>
                </w:p>
              </w:tc>
            </w:tr>
            <w:tr w:rsidR="003E7EE3" w:rsidRPr="001B270E" w:rsidTr="00D22F40">
              <w:tc>
                <w:tcPr>
                  <w:tcW w:w="1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101912314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Maintainability</w:t>
                  </w:r>
                </w:p>
              </w:tc>
              <w:tc>
                <w:tcPr>
                  <w:tcW w:w="1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-20726414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</w:t>
                  </w:r>
                  <w:r w:rsidR="001B270E" w:rsidRPr="001B270E">
                    <w:rPr>
                      <w:rFonts w:asciiTheme="majorHAnsi" w:hAnsiTheme="majorHAnsi" w:cstheme="majorHAnsi"/>
                      <w:lang w:val="en-US"/>
                    </w:rPr>
                    <w:t>Appearance</w:t>
                  </w:r>
                </w:p>
              </w:tc>
              <w:tc>
                <w:tcPr>
                  <w:tcW w:w="199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D22F40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-85280074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Service Life</w:t>
                  </w:r>
                </w:p>
              </w:tc>
              <w:tc>
                <w:tcPr>
                  <w:tcW w:w="399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E7EE3" w:rsidRPr="001B270E" w:rsidRDefault="00CB0471" w:rsidP="00156BE3">
                  <w:pPr>
                    <w:tabs>
                      <w:tab w:val="left" w:pos="1328"/>
                      <w:tab w:val="left" w:pos="1778"/>
                      <w:tab w:val="left" w:pos="2977"/>
                      <w:tab w:val="left" w:pos="3472"/>
                      <w:tab w:val="left" w:pos="4634"/>
                      <w:tab w:val="left" w:pos="5040"/>
                      <w:tab w:val="left" w:pos="5711"/>
                    </w:tabs>
                    <w:rPr>
                      <w:rFonts w:asciiTheme="majorHAnsi" w:hAnsiTheme="majorHAnsi" w:cstheme="majorHAnsi"/>
                      <w:lang w:val="en-US"/>
                    </w:rPr>
                  </w:pPr>
                  <w:sdt>
                    <w:sdtPr>
                      <w:rPr>
                        <w:rFonts w:asciiTheme="majorHAnsi" w:hAnsiTheme="majorHAnsi" w:cstheme="majorHAnsi"/>
                        <w:lang w:val="en-US"/>
                      </w:rPr>
                      <w:id w:val="-12846502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3E7EE3" w:rsidRPr="001B270E">
                        <w:rPr>
                          <w:rFonts w:ascii="MS Gothic" w:eastAsia="MS Gothic" w:hAnsi="MS Gothic" w:cstheme="majorHAnsi"/>
                          <w:lang w:val="en-US"/>
                        </w:rPr>
                        <w:t>☐</w:t>
                      </w:r>
                    </w:sdtContent>
                  </w:sdt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 Other (</w:t>
                  </w:r>
                  <w:r w:rsidR="00394BFE" w:rsidRPr="001B270E">
                    <w:rPr>
                      <w:rFonts w:asciiTheme="majorHAnsi" w:hAnsiTheme="majorHAnsi" w:cstheme="majorHAnsi"/>
                      <w:lang w:val="en-US"/>
                    </w:rPr>
                    <w:t xml:space="preserve">describe under </w:t>
                  </w:r>
                  <w:r w:rsidR="00156BE3" w:rsidRPr="001B270E">
                    <w:rPr>
                      <w:rFonts w:asciiTheme="majorHAnsi" w:hAnsiTheme="majorHAnsi" w:cstheme="majorHAnsi"/>
                      <w:lang w:val="en-US"/>
                    </w:rPr>
                    <w:t>1.12</w:t>
                  </w:r>
                  <w:r w:rsidR="003E7EE3" w:rsidRPr="001B270E">
                    <w:rPr>
                      <w:rFonts w:asciiTheme="majorHAnsi" w:hAnsiTheme="majorHAnsi" w:cstheme="majorHAnsi"/>
                      <w:lang w:val="en-US"/>
                    </w:rPr>
                    <w:t>)</w:t>
                  </w:r>
                </w:p>
              </w:tc>
            </w:tr>
          </w:tbl>
          <w:p w:rsidR="003E7EE3" w:rsidRPr="001B270E" w:rsidRDefault="003E7EE3" w:rsidP="00D22F40">
            <w:pPr>
              <w:tabs>
                <w:tab w:val="left" w:pos="1328"/>
                <w:tab w:val="left" w:pos="1778"/>
                <w:tab w:val="left" w:pos="2977"/>
                <w:tab w:val="left" w:pos="3472"/>
                <w:tab w:val="left" w:pos="4634"/>
                <w:tab w:val="left" w:pos="5040"/>
                <w:tab w:val="left" w:pos="5711"/>
              </w:tabs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3E7EE3" w:rsidRPr="001B270E" w:rsidTr="00AB1215">
        <w:trPr>
          <w:trHeight w:hRule="exact" w:val="596"/>
        </w:trPr>
        <w:tc>
          <w:tcPr>
            <w:tcW w:w="103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B270E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2. Proposed action by supplier</w: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begin"/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 </w:instrTex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end"/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begin"/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 </w:instrTex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end"/>
            </w:r>
          </w:p>
        </w:tc>
      </w:tr>
      <w:tr w:rsidR="003E7EE3" w:rsidRPr="00CB0471" w:rsidTr="00AB1215">
        <w:trPr>
          <w:trHeight w:val="170"/>
        </w:trPr>
        <w:tc>
          <w:tcPr>
            <w:tcW w:w="1035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E7EE3" w:rsidRPr="001B270E" w:rsidRDefault="00AB1215" w:rsidP="00040EB2">
            <w:pPr>
              <w:rPr>
                <w:rFonts w:asciiTheme="majorHAnsi" w:hAnsiTheme="majorHAnsi" w:cstheme="majorHAnsi"/>
                <w:sz w:val="12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2.1 </w:t>
            </w:r>
            <w:r w:rsidR="005F458D" w:rsidRPr="001B270E">
              <w:rPr>
                <w:rFonts w:asciiTheme="majorHAnsi" w:hAnsiTheme="majorHAnsi" w:cstheme="majorHAnsi"/>
                <w:sz w:val="16"/>
                <w:lang w:val="en-US"/>
              </w:rPr>
              <w:t>Define c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orrective action</w:t>
            </w:r>
            <w:r w:rsidR="005F458D" w:rsidRPr="001B270E">
              <w:rPr>
                <w:rFonts w:asciiTheme="majorHAnsi" w:hAnsiTheme="majorHAnsi" w:cstheme="majorHAnsi"/>
                <w:sz w:val="16"/>
                <w:lang w:val="en-US"/>
              </w:rPr>
              <w:t>s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</w:t>
            </w:r>
            <w:r w:rsidR="003D2907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taken </w:t>
            </w:r>
            <w:r w:rsidR="00D741A4" w:rsidRPr="001B270E">
              <w:rPr>
                <w:rFonts w:asciiTheme="majorHAnsi" w:hAnsiTheme="majorHAnsi" w:cstheme="majorHAnsi"/>
                <w:sz w:val="16"/>
                <w:lang w:val="en-US"/>
              </w:rPr>
              <w:t>to avoid the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deviation </w:t>
            </w:r>
            <w:r w:rsidR="00040EB2" w:rsidRPr="001B270E">
              <w:rPr>
                <w:rFonts w:asciiTheme="majorHAnsi" w:hAnsiTheme="majorHAnsi" w:cstheme="majorHAnsi"/>
                <w:sz w:val="16"/>
                <w:lang w:val="en-US"/>
              </w:rPr>
              <w:t>on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coming orders </w:t>
            </w:r>
            <w:r w:rsidR="00510095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(present both short and long term actions) </w:t>
            </w:r>
            <w:r w:rsidR="003E7EE3" w:rsidRPr="001B270E">
              <w:rPr>
                <w:rFonts w:asciiTheme="majorHAnsi" w:hAnsiTheme="majorHAnsi" w:cstheme="majorHAnsi"/>
                <w:lang w:val="en-US"/>
              </w:rPr>
              <w:fldChar w:fldCharType="begin"/>
            </w:r>
            <w:r w:rsidR="003E7EE3" w:rsidRPr="001B270E">
              <w:rPr>
                <w:rFonts w:asciiTheme="majorHAnsi" w:hAnsiTheme="majorHAnsi" w:cstheme="majorHAnsi"/>
                <w:lang w:val="en-US"/>
              </w:rPr>
              <w:instrText xml:space="preserve">  </w:instrText>
            </w:r>
            <w:r w:rsidR="003E7EE3" w:rsidRPr="001B270E">
              <w:rPr>
                <w:rFonts w:asciiTheme="majorHAnsi" w:hAnsiTheme="majorHAnsi" w:cstheme="majorHAnsi"/>
                <w:lang w:val="en-US"/>
              </w:rPr>
              <w:fldChar w:fldCharType="end"/>
            </w:r>
          </w:p>
        </w:tc>
      </w:tr>
      <w:tr w:rsidR="003E7EE3" w:rsidRPr="001B270E" w:rsidTr="00E71169">
        <w:trPr>
          <w:trHeight w:val="1589"/>
        </w:trPr>
        <w:sdt>
          <w:sdtPr>
            <w:rPr>
              <w:rFonts w:asciiTheme="majorHAnsi" w:hAnsiTheme="majorHAnsi" w:cstheme="majorHAnsi"/>
              <w:lang w:val="en-US"/>
            </w:rPr>
            <w:id w:val="-2054765781"/>
            <w:placeholder>
              <w:docPart w:val="E65FC4447FD64FAD8A8CE7B3BCED55C6"/>
            </w:placeholder>
            <w:showingPlcHdr/>
          </w:sdtPr>
          <w:sdtEndPr/>
          <w:sdtContent>
            <w:tc>
              <w:tcPr>
                <w:tcW w:w="10355" w:type="dxa"/>
                <w:gridSpan w:val="11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3E7EE3" w:rsidRPr="001B270E" w:rsidRDefault="0098242C" w:rsidP="0098242C">
                <w:pPr>
                  <w:rPr>
                    <w:rFonts w:asciiTheme="majorHAnsi" w:hAnsiTheme="majorHAnsi" w:cstheme="majorHAnsi"/>
                    <w:lang w:val="en-US"/>
                  </w:rPr>
                </w:pPr>
                <w:r w:rsidRPr="001B270E">
                  <w:rPr>
                    <w:rStyle w:val="Platshllartext"/>
                    <w:lang w:val="en-US"/>
                  </w:rPr>
                  <w:t>Klicka eller tryck här för att ange text.</w:t>
                </w:r>
              </w:p>
            </w:tc>
          </w:sdtContent>
        </w:sdt>
      </w:tr>
      <w:tr w:rsidR="003E7EE3" w:rsidRPr="001B270E" w:rsidTr="00AB1215">
        <w:trPr>
          <w:trHeight w:hRule="exact" w:val="395"/>
        </w:trPr>
        <w:tc>
          <w:tcPr>
            <w:tcW w:w="1035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</w:pPr>
            <w:r w:rsidRPr="001B270E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3. GQAR (If applicable)</w:t>
            </w:r>
          </w:p>
        </w:tc>
      </w:tr>
      <w:tr w:rsidR="003E7EE3" w:rsidRPr="001B270E" w:rsidTr="00AB1215">
        <w:tc>
          <w:tcPr>
            <w:tcW w:w="1035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AB1215" w:rsidP="00D22F40">
            <w:pPr>
              <w:rPr>
                <w:rFonts w:asciiTheme="majorHAnsi" w:hAnsiTheme="majorHAnsi" w:cstheme="majorHAnsi"/>
                <w:sz w:val="12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3.1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>Decision</w:t>
            </w:r>
          </w:p>
        </w:tc>
      </w:tr>
      <w:tr w:rsidR="003E7EE3" w:rsidRPr="001B270E" w:rsidTr="00AB1215">
        <w:trPr>
          <w:trHeight w:hRule="exact" w:val="418"/>
        </w:trPr>
        <w:tc>
          <w:tcPr>
            <w:tcW w:w="1035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E3" w:rsidRPr="001B270E" w:rsidRDefault="00CB0471" w:rsidP="00D22F40">
            <w:pPr>
              <w:spacing w:before="120"/>
              <w:rPr>
                <w:rFonts w:asciiTheme="majorHAnsi" w:hAnsiTheme="majorHAnsi" w:cstheme="majorHAnsi"/>
                <w:b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lang w:val="en-US"/>
                </w:rPr>
                <w:id w:val="212217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3E7EE3" w:rsidRPr="001B270E">
              <w:rPr>
                <w:rFonts w:asciiTheme="majorHAnsi" w:hAnsiTheme="majorHAnsi" w:cstheme="majorHAnsi"/>
                <w:b/>
                <w:lang w:val="en-US"/>
              </w:rPr>
              <w:t xml:space="preserve"> </w:t>
            </w:r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No objection      </w:t>
            </w:r>
            <w:sdt>
              <w:sdtPr>
                <w:rPr>
                  <w:rFonts w:asciiTheme="majorHAnsi" w:hAnsiTheme="majorHAnsi" w:cstheme="majorHAnsi"/>
                  <w:lang w:val="en-US"/>
                </w:rPr>
                <w:id w:val="-1077272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="003E7EE3" w:rsidRPr="001B270E">
              <w:rPr>
                <w:rFonts w:asciiTheme="majorHAnsi" w:hAnsiTheme="majorHAnsi" w:cstheme="majorHAnsi"/>
                <w:b/>
                <w:lang w:val="en-US"/>
              </w:rPr>
              <w:t xml:space="preserve">  </w:t>
            </w:r>
            <w:r w:rsidR="003E7EE3" w:rsidRPr="001B270E">
              <w:rPr>
                <w:rFonts w:asciiTheme="majorHAnsi" w:hAnsiTheme="majorHAnsi" w:cstheme="majorHAnsi"/>
                <w:lang w:val="en-US"/>
              </w:rPr>
              <w:t>Objection</w:t>
            </w:r>
          </w:p>
        </w:tc>
      </w:tr>
      <w:tr w:rsidR="003E7EE3" w:rsidRPr="001B270E" w:rsidTr="00AB1215">
        <w:tc>
          <w:tcPr>
            <w:tcW w:w="1035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AB1215" w:rsidP="00AB1215">
            <w:pPr>
              <w:rPr>
                <w:rFonts w:asciiTheme="majorHAnsi" w:hAnsiTheme="majorHAnsi" w:cstheme="majorHAnsi"/>
                <w:sz w:val="12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3.2 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Comments 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by</w:t>
            </w:r>
            <w:r w:rsidR="003E7EE3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GQAR</w:t>
            </w:r>
          </w:p>
        </w:tc>
      </w:tr>
      <w:tr w:rsidR="003E7EE3" w:rsidRPr="001B270E" w:rsidTr="006F6FD7">
        <w:trPr>
          <w:trHeight w:hRule="exact" w:val="962"/>
        </w:trPr>
        <w:tc>
          <w:tcPr>
            <w:tcW w:w="1035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4"/>
                <w:szCs w:val="4"/>
                <w:lang w:val="en-US"/>
              </w:rPr>
            </w:pPr>
          </w:p>
          <w:sdt>
            <w:sdtPr>
              <w:rPr>
                <w:rFonts w:asciiTheme="majorHAnsi" w:hAnsiTheme="majorHAnsi" w:cstheme="majorHAnsi"/>
                <w:lang w:val="en-US"/>
              </w:rPr>
              <w:id w:val="-1242333004"/>
              <w:placeholder>
                <w:docPart w:val="98DC51DDAAC0406B99949E45DB32D2A9"/>
              </w:placeholder>
              <w:showingPlcHdr/>
            </w:sdtPr>
            <w:sdtEndPr/>
            <w:sdtContent>
              <w:p w:rsidR="003E7EE3" w:rsidRPr="001B270E" w:rsidRDefault="0098242C" w:rsidP="0098242C">
                <w:pPr>
                  <w:rPr>
                    <w:rFonts w:asciiTheme="majorHAnsi" w:hAnsiTheme="majorHAnsi" w:cstheme="majorHAnsi"/>
                    <w:b/>
                    <w:lang w:val="en-US"/>
                  </w:rPr>
                </w:pPr>
                <w:r w:rsidRPr="001B270E">
                  <w:rPr>
                    <w:rStyle w:val="Platshllartext"/>
                    <w:lang w:val="en-US"/>
                  </w:rPr>
                  <w:t>Klicka eller tryck här för att ange text.</w:t>
                </w:r>
              </w:p>
            </w:sdtContent>
          </w:sdt>
        </w:tc>
      </w:tr>
      <w:tr w:rsidR="003E7EE3" w:rsidRPr="001B270E" w:rsidTr="00AB1215">
        <w:tc>
          <w:tcPr>
            <w:tcW w:w="264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Date</w:t>
            </w:r>
          </w:p>
        </w:tc>
        <w:tc>
          <w:tcPr>
            <w:tcW w:w="771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Signature GQAR</w:t>
            </w:r>
          </w:p>
        </w:tc>
      </w:tr>
      <w:tr w:rsidR="003E7EE3" w:rsidRPr="001B270E" w:rsidTr="00E71169">
        <w:trPr>
          <w:trHeight w:hRule="exact" w:val="695"/>
        </w:trPr>
        <w:sdt>
          <w:sdtPr>
            <w:rPr>
              <w:rFonts w:asciiTheme="majorHAnsi" w:hAnsiTheme="majorHAnsi" w:cstheme="majorHAnsi"/>
              <w:sz w:val="20"/>
              <w:lang w:val="en-US"/>
            </w:rPr>
            <w:id w:val="773605891"/>
            <w:placeholder>
              <w:docPart w:val="641D9348F42641B1965B07DE95260FF0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641" w:type="dxa"/>
                <w:gridSpan w:val="4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253F13" w:rsidRPr="001B270E" w:rsidRDefault="003E7EE3" w:rsidP="00D22F40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  <w:r w:rsidRPr="001B270E">
                  <w:rPr>
                    <w:rStyle w:val="Platshllartext"/>
                    <w:sz w:val="20"/>
                    <w:lang w:val="en-US"/>
                  </w:rPr>
                  <w:t>Klicka eller tryck här för att ange datum.</w:t>
                </w:r>
              </w:p>
              <w:p w:rsidR="00253F13" w:rsidRPr="001B270E" w:rsidRDefault="00253F13" w:rsidP="00253F13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253F13" w:rsidRPr="001B270E" w:rsidRDefault="00253F13" w:rsidP="00253F13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253F13" w:rsidRPr="001B270E" w:rsidRDefault="00253F13" w:rsidP="00253F13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253F13" w:rsidRPr="001B270E" w:rsidRDefault="00253F13" w:rsidP="00253F13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3E7EE3" w:rsidRPr="001B270E" w:rsidRDefault="003E7EE3" w:rsidP="00253F13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</w:tc>
          </w:sdtContent>
        </w:sdt>
        <w:sdt>
          <w:sdtPr>
            <w:rPr>
              <w:rFonts w:asciiTheme="majorHAnsi" w:hAnsiTheme="majorHAnsi" w:cstheme="majorHAnsi"/>
              <w:sz w:val="20"/>
              <w:lang w:val="en-US"/>
            </w:rPr>
            <w:id w:val="1975629387"/>
            <w:placeholder>
              <w:docPart w:val="A22A6EC42F1144E49AE20F4B3788811F"/>
            </w:placeholder>
            <w:showingPlcHdr/>
          </w:sdtPr>
          <w:sdtEndPr/>
          <w:sdtContent>
            <w:tc>
              <w:tcPr>
                <w:tcW w:w="7714" w:type="dxa"/>
                <w:gridSpan w:val="7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:rsidR="00CB0471" w:rsidRDefault="003E7EE3" w:rsidP="00D22F40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  <w:r w:rsidRPr="001B270E">
                  <w:rPr>
                    <w:rStyle w:val="Platshllartext"/>
                    <w:sz w:val="20"/>
                    <w:lang w:val="en-US"/>
                  </w:rPr>
                  <w:t>Klicka eller tryck här för att ange text.</w:t>
                </w:r>
              </w:p>
              <w:p w:rsidR="00CB0471" w:rsidRPr="00CB0471" w:rsidRDefault="00CB0471" w:rsidP="00CB0471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CB0471" w:rsidRPr="00CB0471" w:rsidRDefault="00CB0471" w:rsidP="00CB0471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CB0471" w:rsidRPr="00CB0471" w:rsidRDefault="00CB0471" w:rsidP="00CB0471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CB0471" w:rsidRPr="00CB0471" w:rsidRDefault="00CB0471" w:rsidP="00CB0471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  <w:p w:rsidR="003E7EE3" w:rsidRPr="00CB0471" w:rsidRDefault="003E7EE3" w:rsidP="00CB0471">
                <w:pPr>
                  <w:rPr>
                    <w:rFonts w:asciiTheme="majorHAnsi" w:hAnsiTheme="majorHAnsi" w:cstheme="majorHAnsi"/>
                    <w:sz w:val="20"/>
                    <w:lang w:val="en-US"/>
                  </w:rPr>
                </w:pPr>
              </w:p>
            </w:tc>
          </w:sdtContent>
        </w:sdt>
      </w:tr>
      <w:tr w:rsidR="003E7EE3" w:rsidRPr="00CB0471" w:rsidTr="00AB1215">
        <w:trPr>
          <w:trHeight w:hRule="exact" w:val="689"/>
        </w:trPr>
        <w:tc>
          <w:tcPr>
            <w:tcW w:w="10355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3E7EE3" w:rsidRPr="001B270E" w:rsidRDefault="003E7EE3" w:rsidP="00D22F40">
            <w:pPr>
              <w:spacing w:before="120"/>
              <w:rPr>
                <w:rFonts w:asciiTheme="majorHAnsi" w:hAnsiTheme="majorHAnsi" w:cstheme="majorHAnsi"/>
                <w:sz w:val="24"/>
                <w:szCs w:val="24"/>
                <w:lang w:val="en-US"/>
              </w:rPr>
            </w:pPr>
            <w:r w:rsidRPr="001B270E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lastRenderedPageBreak/>
              <w:t>4. Decision</w: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t xml:space="preserve"> </w:t>
            </w:r>
            <w:r w:rsidRPr="001B270E">
              <w:rPr>
                <w:rFonts w:asciiTheme="majorHAnsi" w:hAnsiTheme="majorHAnsi" w:cstheme="majorHAnsi"/>
                <w:b/>
                <w:sz w:val="24"/>
                <w:szCs w:val="24"/>
                <w:lang w:val="en-US"/>
              </w:rPr>
              <w:t>by BAE Systems Hägglunds</w: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begin"/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 </w:instrTex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end"/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begin"/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instrText xml:space="preserve">  </w:instrText>
            </w:r>
            <w:r w:rsidRPr="001B270E">
              <w:rPr>
                <w:rFonts w:asciiTheme="majorHAnsi" w:hAnsiTheme="majorHAnsi" w:cstheme="majorHAnsi"/>
                <w:sz w:val="24"/>
                <w:szCs w:val="24"/>
                <w:lang w:val="en-US"/>
              </w:rPr>
              <w:fldChar w:fldCharType="end"/>
            </w:r>
          </w:p>
        </w:tc>
      </w:tr>
      <w:tr w:rsidR="003E7EE3" w:rsidRPr="001B270E" w:rsidTr="00AB1215">
        <w:trPr>
          <w:trHeight w:val="288"/>
        </w:trPr>
        <w:tc>
          <w:tcPr>
            <w:tcW w:w="2626" w:type="dxa"/>
            <w:gridSpan w:val="3"/>
            <w:vMerge w:val="restart"/>
            <w:tcBorders>
              <w:top w:val="nil"/>
              <w:bottom w:val="nil"/>
              <w:right w:val="nil"/>
            </w:tcBorders>
            <w:vAlign w:val="center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lang w:val="en-US"/>
              </w:rPr>
            </w:pPr>
            <w:r w:rsidRPr="001B270E">
              <w:rPr>
                <w:rFonts w:asciiTheme="majorHAnsi" w:hAnsiTheme="majorHAnsi" w:cstheme="majorHAnsi"/>
                <w:lang w:val="en-US"/>
              </w:rPr>
              <w:t xml:space="preserve">Classification </w:t>
            </w:r>
            <w:r w:rsidRPr="001B270E">
              <w:rPr>
                <w:rFonts w:asciiTheme="majorHAnsi" w:hAnsiTheme="majorHAnsi" w:cstheme="majorHAnsi"/>
                <w:lang w:val="en-US"/>
              </w:rPr>
              <w:br/>
            </w:r>
            <w:r w:rsidRPr="001B270E">
              <w:rPr>
                <w:rFonts w:asciiTheme="majorHAnsi" w:hAnsiTheme="majorHAnsi" w:cstheme="majorHAnsi"/>
                <w:lang w:val="en-US"/>
              </w:rPr>
              <w:fldChar w:fldCharType="begin"/>
            </w:r>
            <w:r w:rsidRPr="001B270E">
              <w:rPr>
                <w:rFonts w:asciiTheme="majorHAnsi" w:hAnsiTheme="majorHAnsi" w:cstheme="majorHAnsi"/>
                <w:lang w:val="en-US"/>
              </w:rPr>
              <w:instrText xml:space="preserve">  </w:instrText>
            </w:r>
            <w:r w:rsidRPr="001B270E">
              <w:rPr>
                <w:rFonts w:asciiTheme="majorHAnsi" w:hAnsiTheme="majorHAnsi" w:cstheme="majorHAnsi"/>
                <w:lang w:val="en-US"/>
              </w:rPr>
              <w:fldChar w:fldCharType="end"/>
            </w:r>
            <w:r w:rsidRPr="001B270E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  <w:tc>
          <w:tcPr>
            <w:tcW w:w="241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lang w:val="en-US"/>
                </w:rPr>
                <w:id w:val="97187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Minor   </w:t>
            </w:r>
          </w:p>
        </w:tc>
        <w:tc>
          <w:tcPr>
            <w:tcW w:w="20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lang w:val="en-US"/>
              </w:rPr>
            </w:pPr>
            <w:r w:rsidRPr="001B270E">
              <w:rPr>
                <w:rFonts w:asciiTheme="majorHAnsi" w:hAnsiTheme="majorHAnsi" w:cstheme="majorHAnsi"/>
                <w:lang w:val="en-US"/>
              </w:rPr>
              <w:t>Deviation/Waiver</w:t>
            </w:r>
          </w:p>
        </w:tc>
        <w:tc>
          <w:tcPr>
            <w:tcW w:w="330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lang w:val="en-US"/>
                </w:rPr>
                <w:id w:val="-1828577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Accepted</w:t>
            </w:r>
          </w:p>
        </w:tc>
      </w:tr>
      <w:tr w:rsidR="003E7EE3" w:rsidRPr="001B270E" w:rsidTr="00AB1215">
        <w:trPr>
          <w:trHeight w:val="288"/>
        </w:trPr>
        <w:tc>
          <w:tcPr>
            <w:tcW w:w="2626" w:type="dxa"/>
            <w:gridSpan w:val="3"/>
            <w:vMerge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4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b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lang w:val="en-US"/>
                </w:rPr>
                <w:id w:val="-631865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Major    </w:t>
            </w:r>
          </w:p>
        </w:tc>
        <w:tc>
          <w:tcPr>
            <w:tcW w:w="2009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33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lang w:val="en-US"/>
                </w:rPr>
                <w:id w:val="1103308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 Not Accepted</w:t>
            </w:r>
          </w:p>
        </w:tc>
      </w:tr>
      <w:tr w:rsidR="003E7EE3" w:rsidRPr="00CB0471" w:rsidTr="00AB1215">
        <w:trPr>
          <w:trHeight w:val="664"/>
        </w:trPr>
        <w:tc>
          <w:tcPr>
            <w:tcW w:w="10355" w:type="dxa"/>
            <w:gridSpan w:val="11"/>
            <w:tcBorders>
              <w:top w:val="single" w:sz="4" w:space="0" w:color="auto"/>
              <w:bottom w:val="nil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b/>
                  <w:lang w:val="en-US"/>
                </w:rPr>
                <w:id w:val="-1394727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7EE3" w:rsidRPr="001B270E">
                  <w:rPr>
                    <w:rFonts w:ascii="MS Gothic" w:eastAsia="MS Gothic" w:hAnsi="MS Gothic" w:cstheme="majorHAnsi"/>
                    <w:b/>
                    <w:lang w:val="en-US"/>
                  </w:rPr>
                  <w:t>☐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b/>
                <w:lang w:val="en-US"/>
              </w:rPr>
              <w:t xml:space="preserve">  </w:t>
            </w:r>
            <w:r w:rsidR="003E7EE3" w:rsidRPr="001B270E">
              <w:rPr>
                <w:rFonts w:asciiTheme="majorHAnsi" w:hAnsiTheme="majorHAnsi" w:cstheme="majorHAnsi"/>
                <w:lang w:val="en-US"/>
              </w:rPr>
              <w:t xml:space="preserve">The parts shall be marked with: </w:t>
            </w:r>
          </w:p>
          <w:p w:rsidR="003E7EE3" w:rsidRPr="001B270E" w:rsidRDefault="003E7EE3" w:rsidP="00D22F40">
            <w:pPr>
              <w:rPr>
                <w:rFonts w:asciiTheme="majorHAnsi" w:hAnsiTheme="majorHAnsi" w:cstheme="majorHAnsi"/>
                <w:lang w:val="en-US"/>
              </w:rPr>
            </w:pPr>
          </w:p>
          <w:p w:rsidR="003E7EE3" w:rsidRPr="001B270E" w:rsidRDefault="003E7EE3" w:rsidP="00D22F40">
            <w:pPr>
              <w:jc w:val="center"/>
              <w:rPr>
                <w:rFonts w:asciiTheme="majorHAnsi" w:hAnsiTheme="majorHAnsi" w:cstheme="majorHAnsi"/>
                <w:b/>
                <w:color w:val="FF0000"/>
                <w:lang w:val="en-US"/>
              </w:rPr>
            </w:pPr>
            <w:r w:rsidRPr="001B270E">
              <w:rPr>
                <w:rFonts w:asciiTheme="majorHAnsi" w:hAnsiTheme="majorHAnsi" w:cstheme="majorHAnsi"/>
                <w:b/>
                <w:color w:val="FF0000"/>
                <w:lang w:val="en-US"/>
              </w:rPr>
              <w:t xml:space="preserve">NOTE! A copy of this accepted deviation report </w:t>
            </w:r>
            <w:proofErr w:type="gramStart"/>
            <w:r w:rsidRPr="001B270E">
              <w:rPr>
                <w:rFonts w:asciiTheme="majorHAnsi" w:hAnsiTheme="majorHAnsi" w:cstheme="majorHAnsi"/>
                <w:b/>
                <w:color w:val="FF0000"/>
                <w:lang w:val="en-US"/>
              </w:rPr>
              <w:t>shall</w:t>
            </w:r>
            <w:proofErr w:type="gramEnd"/>
            <w:r w:rsidRPr="001B270E">
              <w:rPr>
                <w:rFonts w:asciiTheme="majorHAnsi" w:hAnsiTheme="majorHAnsi" w:cstheme="majorHAnsi"/>
                <w:b/>
                <w:color w:val="FF0000"/>
                <w:lang w:val="en-US"/>
              </w:rPr>
              <w:t xml:space="preserve"> be attached to each delivered part.</w:t>
            </w:r>
          </w:p>
        </w:tc>
      </w:tr>
      <w:tr w:rsidR="00394BFE" w:rsidRPr="00CB0471" w:rsidTr="00C131EA">
        <w:trPr>
          <w:trHeight w:val="121"/>
        </w:trPr>
        <w:tc>
          <w:tcPr>
            <w:tcW w:w="1985" w:type="dxa"/>
            <w:tcBorders>
              <w:top w:val="nil"/>
              <w:right w:val="nil"/>
            </w:tcBorders>
            <w:vAlign w:val="center"/>
          </w:tcPr>
          <w:p w:rsidR="00394BFE" w:rsidRPr="001B270E" w:rsidRDefault="00394BFE" w:rsidP="00D22F40">
            <w:pPr>
              <w:jc w:val="center"/>
              <w:rPr>
                <w:rFonts w:asciiTheme="majorHAnsi" w:hAnsiTheme="majorHAnsi" w:cstheme="majorHAnsi"/>
                <w:color w:val="FF0000"/>
                <w:lang w:val="en-US"/>
              </w:rPr>
            </w:pPr>
          </w:p>
        </w:tc>
        <w:tc>
          <w:tcPr>
            <w:tcW w:w="8370" w:type="dxa"/>
            <w:gridSpan w:val="10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94BFE" w:rsidRPr="001B270E" w:rsidRDefault="00394BFE" w:rsidP="00D22F40">
            <w:pPr>
              <w:rPr>
                <w:rFonts w:asciiTheme="majorHAnsi" w:hAnsiTheme="majorHAnsi" w:cstheme="majorHAnsi"/>
                <w:b/>
                <w:color w:val="FF0000"/>
                <w:lang w:val="en-US"/>
              </w:rPr>
            </w:pPr>
          </w:p>
        </w:tc>
      </w:tr>
      <w:tr w:rsidR="00C131EA" w:rsidRPr="001B270E" w:rsidTr="00E71169">
        <w:trPr>
          <w:trHeight w:val="2000"/>
        </w:trPr>
        <w:tc>
          <w:tcPr>
            <w:tcW w:w="10355" w:type="dxa"/>
            <w:gridSpan w:val="11"/>
            <w:tcBorders>
              <w:top w:val="nil"/>
              <w:right w:val="single" w:sz="4" w:space="0" w:color="auto"/>
            </w:tcBorders>
            <w:vAlign w:val="center"/>
          </w:tcPr>
          <w:p w:rsidR="00C131EA" w:rsidRPr="001B270E" w:rsidRDefault="00C131EA" w:rsidP="00981BF4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4.1 Comments by BAE. Describe why the waiver </w:t>
            </w:r>
            <w:proofErr w:type="gramStart"/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is approved or rejected and if </w:t>
            </w:r>
            <w:r w:rsidR="00142784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temporarily 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approved</w:t>
            </w:r>
            <w:proofErr w:type="gramEnd"/>
            <w:r w:rsidR="00FD6068">
              <w:rPr>
                <w:rFonts w:asciiTheme="majorHAnsi" w:hAnsiTheme="majorHAnsi" w:cstheme="majorHAnsi"/>
                <w:sz w:val="16"/>
                <w:lang w:val="en-US"/>
              </w:rPr>
              <w:t xml:space="preserve">; </w:t>
            </w:r>
            <w:r w:rsidR="00142784" w:rsidRPr="001B270E">
              <w:rPr>
                <w:rFonts w:asciiTheme="majorHAnsi" w:hAnsiTheme="majorHAnsi" w:cstheme="majorHAnsi"/>
                <w:sz w:val="16"/>
                <w:lang w:val="en-US"/>
              </w:rPr>
              <w:t>are there any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restrictions</w:t>
            </w:r>
            <w:r w:rsidR="00142784"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or </w:t>
            </w:r>
            <w:r w:rsidR="00FD6068">
              <w:rPr>
                <w:rFonts w:asciiTheme="majorHAnsi" w:hAnsiTheme="majorHAnsi" w:cstheme="majorHAnsi"/>
                <w:sz w:val="16"/>
                <w:lang w:val="en-US"/>
              </w:rPr>
              <w:t>retrofit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 xml:space="preserve"> of articles </w:t>
            </w:r>
            <w:r w:rsidR="00142784" w:rsidRPr="001B270E">
              <w:rPr>
                <w:rFonts w:asciiTheme="majorHAnsi" w:hAnsiTheme="majorHAnsi" w:cstheme="majorHAnsi"/>
                <w:sz w:val="16"/>
                <w:lang w:val="en-US"/>
              </w:rPr>
              <w:t>that need to take place</w:t>
            </w:r>
            <w:r w:rsidR="00FD6068">
              <w:rPr>
                <w:rFonts w:asciiTheme="majorHAnsi" w:hAnsiTheme="majorHAnsi" w:cstheme="majorHAnsi"/>
                <w:sz w:val="16"/>
                <w:lang w:val="en-US"/>
              </w:rPr>
              <w:t>?</w:t>
            </w:r>
          </w:p>
          <w:sdt>
            <w:sdtPr>
              <w:rPr>
                <w:rFonts w:asciiTheme="majorHAnsi" w:hAnsiTheme="majorHAnsi" w:cstheme="majorHAnsi"/>
                <w:sz w:val="20"/>
                <w:lang w:val="en-US"/>
              </w:rPr>
              <w:id w:val="-542048241"/>
              <w:placeholder>
                <w:docPart w:val="CD44E922282C4AAE9267D351C4133556"/>
              </w:placeholder>
              <w:showingPlcHdr/>
            </w:sdtPr>
            <w:sdtEndPr/>
            <w:sdtContent>
              <w:p w:rsidR="0098242C" w:rsidRPr="001B270E" w:rsidRDefault="0098242C" w:rsidP="0098242C">
                <w:pPr>
                  <w:rPr>
                    <w:rFonts w:asciiTheme="majorHAnsi" w:hAnsiTheme="majorHAnsi" w:cstheme="majorHAnsi"/>
                    <w:sz w:val="14"/>
                    <w:lang w:val="en-US"/>
                  </w:rPr>
                </w:pPr>
                <w:r w:rsidRPr="001B270E">
                  <w:rPr>
                    <w:rStyle w:val="Platshllartext"/>
                    <w:sz w:val="20"/>
                    <w:lang w:val="en-US"/>
                  </w:rPr>
                  <w:t>Klicka eller tryck här för att ange text.</w:t>
                </w:r>
              </w:p>
            </w:sdtContent>
          </w:sdt>
          <w:p w:rsidR="0098242C" w:rsidRPr="001B270E" w:rsidRDefault="0098242C" w:rsidP="00981BF4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:rsidR="0098242C" w:rsidRPr="001B270E" w:rsidRDefault="0098242C" w:rsidP="00981BF4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:rsidR="00194E32" w:rsidRPr="001B270E" w:rsidRDefault="00194E32" w:rsidP="00981BF4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:rsidR="0098242C" w:rsidRPr="001B270E" w:rsidRDefault="0098242C" w:rsidP="00981BF4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:rsidR="0098242C" w:rsidRPr="001B270E" w:rsidRDefault="0098242C" w:rsidP="00981BF4">
            <w:pPr>
              <w:rPr>
                <w:rFonts w:asciiTheme="majorHAnsi" w:hAnsiTheme="majorHAnsi" w:cstheme="majorHAnsi"/>
                <w:sz w:val="20"/>
                <w:lang w:val="en-US"/>
              </w:rPr>
            </w:pPr>
          </w:p>
          <w:p w:rsidR="00E71169" w:rsidRPr="001B270E" w:rsidRDefault="00E71169" w:rsidP="0098242C">
            <w:pPr>
              <w:rPr>
                <w:rFonts w:asciiTheme="majorHAnsi" w:hAnsiTheme="majorHAnsi" w:cstheme="majorHAnsi"/>
                <w:b/>
                <w:color w:val="FF0000"/>
                <w:lang w:val="en-US"/>
              </w:rPr>
            </w:pPr>
          </w:p>
        </w:tc>
      </w:tr>
      <w:tr w:rsidR="003E7EE3" w:rsidRPr="001B270E" w:rsidTr="00C131EA">
        <w:trPr>
          <w:trHeight w:hRule="exact" w:val="259"/>
        </w:trPr>
        <w:tc>
          <w:tcPr>
            <w:tcW w:w="1985" w:type="dxa"/>
            <w:tcBorders>
              <w:bottom w:val="nil"/>
            </w:tcBorders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Date</w:t>
            </w:r>
          </w:p>
        </w:tc>
        <w:tc>
          <w:tcPr>
            <w:tcW w:w="8370" w:type="dxa"/>
            <w:gridSpan w:val="10"/>
            <w:tcBorders>
              <w:bottom w:val="nil"/>
              <w:right w:val="single" w:sz="4" w:space="0" w:color="auto"/>
            </w:tcBorders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Signature Design Department</w:t>
            </w:r>
          </w:p>
        </w:tc>
      </w:tr>
      <w:tr w:rsidR="003E7EE3" w:rsidRPr="001B270E" w:rsidTr="00E71169">
        <w:trPr>
          <w:trHeight w:hRule="exact" w:val="743"/>
        </w:trPr>
        <w:tc>
          <w:tcPr>
            <w:tcW w:w="1985" w:type="dxa"/>
            <w:tcBorders>
              <w:top w:val="nil"/>
              <w:bottom w:val="single" w:sz="6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1083264214"/>
                <w:placeholder>
                  <w:docPart w:val="641D9348F42641B1965B07DE95260FF0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3E7EE3" w:rsidRPr="001B270E">
                  <w:rPr>
                    <w:rStyle w:val="Platshllartext"/>
                    <w:sz w:val="20"/>
                    <w:lang w:val="en-US"/>
                  </w:rPr>
                  <w:t>Klicka eller tryck här för att ange datum.</w:t>
                </w:r>
              </w:sdtContent>
            </w:sdt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-2078352640"/>
                <w:placeholder>
                  <w:docPart w:val="641D9348F42641B1965B07DE95260FF0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3E7EE3" w:rsidRPr="001B270E">
                  <w:rPr>
                    <w:rFonts w:asciiTheme="majorHAnsi" w:hAnsiTheme="majorHAnsi" w:cstheme="majorHAnsi"/>
                    <w:sz w:val="20"/>
                    <w:lang w:val="en-US"/>
                  </w:rPr>
                  <w:t xml:space="preserve"> 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begin"/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instrText xml:space="preserve">  </w:instrText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end"/>
            </w:r>
          </w:p>
        </w:tc>
        <w:tc>
          <w:tcPr>
            <w:tcW w:w="8370" w:type="dxa"/>
            <w:gridSpan w:val="10"/>
            <w:tcBorders>
              <w:top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-371229630"/>
                <w:placeholder>
                  <w:docPart w:val="6B8A31FB4D6A48EB9443851FB703F628"/>
                </w:placeholder>
                <w:showingPlcHdr/>
              </w:sdtPr>
              <w:sdtEndPr/>
              <w:sdtContent>
                <w:r w:rsidR="003E7EE3" w:rsidRPr="001B270E">
                  <w:rPr>
                    <w:rStyle w:val="Platshllartext"/>
                    <w:sz w:val="20"/>
                    <w:lang w:val="en-US"/>
                  </w:rPr>
                  <w:t>Klicka eller tryck här för att ange text.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t xml:space="preserve"> </w:t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begin"/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instrText xml:space="preserve">  </w:instrText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end"/>
            </w:r>
          </w:p>
        </w:tc>
      </w:tr>
      <w:tr w:rsidR="003E7EE3" w:rsidRPr="00CB0471" w:rsidTr="00C131EA">
        <w:trPr>
          <w:trHeight w:val="283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Date</w:t>
            </w:r>
          </w:p>
        </w:tc>
        <w:tc>
          <w:tcPr>
            <w:tcW w:w="8370" w:type="dxa"/>
            <w:gridSpan w:val="10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vAlign w:val="center"/>
          </w:tcPr>
          <w:p w:rsidR="003E7EE3" w:rsidRPr="001B270E" w:rsidRDefault="003E7EE3" w:rsidP="00D22F40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Signature Quality Department</w:t>
            </w:r>
          </w:p>
          <w:p w:rsidR="003E7EE3" w:rsidRPr="001B270E" w:rsidRDefault="003E7EE3" w:rsidP="00565478">
            <w:pPr>
              <w:rPr>
                <w:rFonts w:asciiTheme="majorHAnsi" w:hAnsiTheme="majorHAnsi" w:cstheme="majorHAnsi"/>
                <w:sz w:val="16"/>
                <w:lang w:val="en-US"/>
              </w:rPr>
            </w:pP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Only ne</w:t>
            </w:r>
            <w:r w:rsidR="00565478" w:rsidRPr="001B270E">
              <w:rPr>
                <w:rFonts w:asciiTheme="majorHAnsi" w:hAnsiTheme="majorHAnsi" w:cstheme="majorHAnsi"/>
                <w:sz w:val="16"/>
                <w:lang w:val="en-US"/>
              </w:rPr>
              <w:t>cessa</w:t>
            </w:r>
            <w:r w:rsidRPr="001B270E">
              <w:rPr>
                <w:rFonts w:asciiTheme="majorHAnsi" w:hAnsiTheme="majorHAnsi" w:cstheme="majorHAnsi"/>
                <w:sz w:val="16"/>
                <w:lang w:val="en-US"/>
              </w:rPr>
              <w:t>ry when classified MAJOR</w:t>
            </w:r>
          </w:p>
        </w:tc>
      </w:tr>
      <w:tr w:rsidR="003E7EE3" w:rsidRPr="001B270E" w:rsidTr="00E71169">
        <w:trPr>
          <w:trHeight w:hRule="exact" w:val="589"/>
        </w:trPr>
        <w:tc>
          <w:tcPr>
            <w:tcW w:w="19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-1601096448"/>
                <w:placeholder>
                  <w:docPart w:val="641D9348F42641B1965B07DE95260FF0"/>
                </w:placeholder>
                <w:showingPlcHdr/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3E7EE3" w:rsidRPr="001B270E">
                  <w:rPr>
                    <w:rStyle w:val="Platshllartext"/>
                    <w:sz w:val="20"/>
                    <w:lang w:val="en-US"/>
                  </w:rPr>
                  <w:t>Klicka eller tryck här för att ange datum.</w:t>
                </w:r>
              </w:sdtContent>
            </w:sdt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-1899510794"/>
                <w:placeholder>
                  <w:docPart w:val="641D9348F42641B1965B07DE95260FF0"/>
                </w:placeholder>
                <w:date>
                  <w:dateFormat w:val="yyyy-MM-dd"/>
                  <w:lid w:val="sv-SE"/>
                  <w:storeMappedDataAs w:val="dateTime"/>
                  <w:calendar w:val="gregorian"/>
                </w:date>
              </w:sdtPr>
              <w:sdtEndPr/>
              <w:sdtContent>
                <w:r w:rsidR="003E7EE3" w:rsidRPr="001B270E">
                  <w:rPr>
                    <w:rFonts w:asciiTheme="majorHAnsi" w:hAnsiTheme="majorHAnsi" w:cstheme="majorHAnsi"/>
                    <w:sz w:val="20"/>
                    <w:lang w:val="en-US"/>
                  </w:rPr>
                  <w:t xml:space="preserve"> 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begin"/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instrText xml:space="preserve">  </w:instrText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end"/>
            </w:r>
          </w:p>
        </w:tc>
        <w:tc>
          <w:tcPr>
            <w:tcW w:w="8370" w:type="dxa"/>
            <w:gridSpan w:val="10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E7EE3" w:rsidRPr="001B270E" w:rsidRDefault="00CB0471" w:rsidP="00D22F40">
            <w:pPr>
              <w:rPr>
                <w:rFonts w:asciiTheme="majorHAnsi" w:hAnsiTheme="majorHAnsi" w:cstheme="majorHAnsi"/>
                <w:sz w:val="20"/>
                <w:lang w:val="en-US"/>
              </w:rPr>
            </w:pPr>
            <w:sdt>
              <w:sdtPr>
                <w:rPr>
                  <w:rFonts w:asciiTheme="majorHAnsi" w:hAnsiTheme="majorHAnsi" w:cstheme="majorHAnsi"/>
                  <w:sz w:val="20"/>
                  <w:lang w:val="en-US"/>
                </w:rPr>
                <w:id w:val="-1217817443"/>
                <w:placeholder>
                  <w:docPart w:val="B1C64DCD96F24BE0BD6E88EFCA1355A2"/>
                </w:placeholder>
                <w:showingPlcHdr/>
              </w:sdtPr>
              <w:sdtEndPr/>
              <w:sdtContent>
                <w:r w:rsidR="003E7EE3" w:rsidRPr="001B270E">
                  <w:rPr>
                    <w:rStyle w:val="Platshllartext"/>
                    <w:sz w:val="20"/>
                    <w:lang w:val="en-US"/>
                  </w:rPr>
                  <w:t>Klicka eller tryck här för att ange text.</w:t>
                </w:r>
              </w:sdtContent>
            </w:sdt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t xml:space="preserve"> </w:t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begin"/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instrText xml:space="preserve">  </w:instrText>
            </w:r>
            <w:r w:rsidR="003E7EE3" w:rsidRPr="001B270E">
              <w:rPr>
                <w:rFonts w:asciiTheme="majorHAnsi" w:hAnsiTheme="majorHAnsi" w:cstheme="majorHAnsi"/>
                <w:sz w:val="20"/>
                <w:lang w:val="en-US"/>
              </w:rPr>
              <w:fldChar w:fldCharType="end"/>
            </w:r>
          </w:p>
        </w:tc>
      </w:tr>
    </w:tbl>
    <w:p w:rsidR="003E7EE3" w:rsidRPr="001B270E" w:rsidRDefault="003E7EE3" w:rsidP="003E7EE3">
      <w:pPr>
        <w:rPr>
          <w:lang w:val="en-US"/>
        </w:rPr>
      </w:pPr>
    </w:p>
    <w:p w:rsidR="003E7EE3" w:rsidRPr="001B270E" w:rsidRDefault="003E7EE3" w:rsidP="003E7EE3">
      <w:pPr>
        <w:rPr>
          <w:lang w:val="en-US"/>
        </w:rPr>
      </w:pPr>
      <w:r w:rsidRPr="001B270E">
        <w:rPr>
          <w:lang w:val="en-US"/>
        </w:rPr>
        <w:t xml:space="preserve"> </w:t>
      </w:r>
    </w:p>
    <w:p w:rsidR="00EF4519" w:rsidRPr="001B270E" w:rsidRDefault="00EF4519" w:rsidP="003E7EE3">
      <w:pPr>
        <w:pStyle w:val="Dokumenttitel"/>
        <w:rPr>
          <w:lang w:val="en-US"/>
        </w:rPr>
      </w:pPr>
    </w:p>
    <w:sectPr w:rsidR="00EF4519" w:rsidRPr="001B270E" w:rsidSect="00C827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2268" w:bottom="1276" w:left="1134" w:header="5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659A" w:rsidRDefault="0019659A">
      <w:r>
        <w:separator/>
      </w:r>
    </w:p>
  </w:endnote>
  <w:endnote w:type="continuationSeparator" w:id="0">
    <w:p w:rsidR="0019659A" w:rsidRDefault="00196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71" w:rsidRDefault="00CB047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7BB4" w:rsidRDefault="00537BB4">
    <w:r w:rsidRPr="00412353">
      <w:rPr>
        <w:b/>
      </w:rPr>
      <w:t>BAE Systems Hägglunds AB</w:t>
    </w:r>
    <w:r>
      <w:rPr>
        <w:b/>
      </w:rPr>
      <w:t xml:space="preserve">, </w:t>
    </w:r>
    <w:r w:rsidRPr="00412353">
      <w:rPr>
        <w:b/>
      </w:rPr>
      <w:t>Örnsköldsvik Sweden</w:t>
    </w:r>
  </w:p>
  <w:tbl>
    <w:tblPr>
      <w:tblW w:w="10206" w:type="dxa"/>
      <w:tblBorders>
        <w:top w:val="single" w:sz="4" w:space="0" w:color="auto"/>
        <w:insideH w:val="single" w:sz="4" w:space="0" w:color="auto"/>
      </w:tblBorders>
      <w:tblLayout w:type="fixed"/>
      <w:tblCellMar>
        <w:top w:w="28" w:type="dxa"/>
        <w:left w:w="0" w:type="dxa"/>
        <w:bottom w:w="28" w:type="dxa"/>
        <w:right w:w="0" w:type="dxa"/>
      </w:tblCellMar>
      <w:tblLook w:val="01E0" w:firstRow="1" w:lastRow="1" w:firstColumn="1" w:lastColumn="1" w:noHBand="0" w:noVBand="0"/>
    </w:tblPr>
    <w:tblGrid>
      <w:gridCol w:w="10206"/>
    </w:tblGrid>
    <w:tr w:rsidR="00A30ABF" w:rsidRPr="00CB0471" w:rsidTr="00A4696C">
      <w:trPr>
        <w:cantSplit/>
        <w:trHeight w:hRule="exact" w:val="340"/>
      </w:trPr>
      <w:tc>
        <w:tcPr>
          <w:tcW w:w="10206" w:type="dxa"/>
          <w:vAlign w:val="center"/>
        </w:tcPr>
        <w:p w:rsidR="00A30ABF" w:rsidRPr="004B2396" w:rsidRDefault="00A30ABF" w:rsidP="00A30ABF">
          <w:pPr>
            <w:pStyle w:val="Ledtext"/>
            <w:rPr>
              <w:sz w:val="12"/>
              <w:szCs w:val="12"/>
              <w:lang w:val="en-US"/>
            </w:rPr>
          </w:pPr>
          <w:r w:rsidRPr="004B2396">
            <w:rPr>
              <w:sz w:val="12"/>
              <w:szCs w:val="12"/>
              <w:lang w:val="en-US"/>
            </w:rPr>
            <w:t xml:space="preserve">This is an unpublished work created on the date shown, any copyright in which vests in BAE </w:t>
          </w:r>
          <w:r>
            <w:rPr>
              <w:sz w:val="12"/>
              <w:szCs w:val="12"/>
              <w:lang w:val="en-US"/>
            </w:rPr>
            <w:t xml:space="preserve">SYSTEMS. All rights reserved. </w:t>
          </w:r>
          <w:r w:rsidRPr="004B2396">
            <w:rPr>
              <w:sz w:val="12"/>
              <w:szCs w:val="12"/>
              <w:lang w:val="en-US"/>
            </w:rPr>
            <w:t>The information contained in this document is proprietary to</w:t>
          </w:r>
          <w:r w:rsidRPr="004B2396">
            <w:rPr>
              <w:sz w:val="12"/>
              <w:szCs w:val="12"/>
              <w:lang w:val="en-US"/>
            </w:rPr>
            <w:br/>
            <w:t>BAE SYSTEMS unless stated otherwise and is made available in confidence; it must not be used, disclosed or copied in any form without the express written permission of BAE SYSTEMS</w:t>
          </w:r>
        </w:p>
      </w:tc>
    </w:tr>
  </w:tbl>
  <w:p w:rsidR="00537BB4" w:rsidRPr="00CB0471" w:rsidRDefault="003E7EE3" w:rsidP="00104E32">
    <w:pPr>
      <w:pStyle w:val="Ledtext"/>
      <w:tabs>
        <w:tab w:val="right" w:pos="10093"/>
      </w:tabs>
      <w:ind w:right="-1616"/>
      <w:rPr>
        <w:sz w:val="22"/>
        <w:lang w:val="en-US"/>
      </w:rPr>
    </w:pPr>
    <w:r w:rsidRPr="003E7EE3">
      <w:rPr>
        <w:sz w:val="12"/>
        <w:szCs w:val="12"/>
        <w:lang w:val="en-GB"/>
      </w:rPr>
      <w:t>Supplier deviation report</w:t>
    </w:r>
    <w:r>
      <w:rPr>
        <w:sz w:val="12"/>
        <w:szCs w:val="12"/>
        <w:lang w:val="en-GB"/>
      </w:rPr>
      <w:t xml:space="preserve">, </w:t>
    </w:r>
    <w:r w:rsidR="00253F13">
      <w:rPr>
        <w:sz w:val="12"/>
        <w:szCs w:val="12"/>
        <w:lang w:val="en-GB"/>
      </w:rPr>
      <w:t>2023-</w:t>
    </w:r>
    <w:r w:rsidR="00CB0471">
      <w:rPr>
        <w:sz w:val="12"/>
        <w:szCs w:val="12"/>
        <w:lang w:val="en-GB"/>
      </w:rPr>
      <w:t xml:space="preserve">11-22 </w:t>
    </w:r>
    <w:r w:rsidR="00CB0471">
      <w:rPr>
        <w:sz w:val="12"/>
        <w:szCs w:val="12"/>
        <w:lang w:val="en-GB"/>
      </w:rPr>
      <w:fldChar w:fldCharType="begin"/>
    </w:r>
    <w:r w:rsidR="00CB0471">
      <w:rPr>
        <w:sz w:val="12"/>
        <w:szCs w:val="12"/>
        <w:lang w:val="en-GB"/>
      </w:rPr>
      <w:instrText xml:space="preserve"> FILENAME \* MERGEFORMAT </w:instrText>
    </w:r>
    <w:r w:rsidR="00CB0471">
      <w:rPr>
        <w:sz w:val="12"/>
        <w:szCs w:val="12"/>
        <w:lang w:val="en-GB"/>
      </w:rPr>
      <w:fldChar w:fldCharType="separate"/>
    </w:r>
    <w:r w:rsidR="00CB0471">
      <w:rPr>
        <w:noProof/>
        <w:sz w:val="12"/>
        <w:szCs w:val="12"/>
        <w:lang w:val="en-GB"/>
      </w:rPr>
      <w:t>DM-#1243972-v1-Mall_Dispens.docx</w:t>
    </w:r>
    <w:r w:rsidR="00CB0471">
      <w:rPr>
        <w:sz w:val="12"/>
        <w:szCs w:val="12"/>
        <w:lang w:val="en-GB"/>
      </w:rPr>
      <w:fldChar w:fldCharType="end"/>
    </w:r>
    <w:bookmarkStart w:id="8" w:name="_GoBack"/>
    <w:bookmarkEnd w:id="8"/>
    <w:r w:rsidR="00537BB4" w:rsidRPr="009A1853">
      <w:rPr>
        <w:lang w:val="en-GB"/>
      </w:rPr>
      <w:tab/>
    </w:r>
    <w:r w:rsidR="00537BB4" w:rsidRPr="00A76090">
      <w:rPr>
        <w:sz w:val="22"/>
      </w:rPr>
      <w:fldChar w:fldCharType="begin"/>
    </w:r>
    <w:r w:rsidR="00537BB4" w:rsidRPr="00CB0471">
      <w:rPr>
        <w:sz w:val="22"/>
        <w:lang w:val="en-US"/>
      </w:rPr>
      <w:instrText xml:space="preserve"> PAGE   \* MERGEFORMAT </w:instrText>
    </w:r>
    <w:r w:rsidR="00537BB4" w:rsidRPr="00A76090">
      <w:rPr>
        <w:sz w:val="22"/>
      </w:rPr>
      <w:fldChar w:fldCharType="separate"/>
    </w:r>
    <w:r w:rsidR="00CB0471">
      <w:rPr>
        <w:noProof/>
        <w:sz w:val="22"/>
        <w:lang w:val="en-US"/>
      </w:rPr>
      <w:t>1</w:t>
    </w:r>
    <w:r w:rsidR="00537BB4" w:rsidRPr="00A76090">
      <w:rPr>
        <w:sz w:val="22"/>
      </w:rPr>
      <w:fldChar w:fldCharType="end"/>
    </w:r>
    <w:r w:rsidR="00537BB4" w:rsidRPr="00CB0471">
      <w:rPr>
        <w:sz w:val="22"/>
        <w:lang w:val="en-US"/>
      </w:rPr>
      <w:t xml:space="preserve"> (</w:t>
    </w:r>
    <w:r w:rsidR="00537BB4" w:rsidRPr="00A76090">
      <w:rPr>
        <w:sz w:val="22"/>
      </w:rPr>
      <w:fldChar w:fldCharType="begin"/>
    </w:r>
    <w:r w:rsidR="00537BB4" w:rsidRPr="00CB0471">
      <w:rPr>
        <w:sz w:val="22"/>
        <w:lang w:val="en-US"/>
      </w:rPr>
      <w:instrText xml:space="preserve"> NUMPAGES   \* MERGEFORMAT </w:instrText>
    </w:r>
    <w:r w:rsidR="00537BB4" w:rsidRPr="00A76090">
      <w:rPr>
        <w:sz w:val="22"/>
      </w:rPr>
      <w:fldChar w:fldCharType="separate"/>
    </w:r>
    <w:r w:rsidR="00CB0471">
      <w:rPr>
        <w:noProof/>
        <w:sz w:val="22"/>
        <w:lang w:val="en-US"/>
      </w:rPr>
      <w:t>2</w:t>
    </w:r>
    <w:r w:rsidR="00537BB4" w:rsidRPr="00A76090">
      <w:rPr>
        <w:sz w:val="22"/>
      </w:rPr>
      <w:fldChar w:fldCharType="end"/>
    </w:r>
    <w:r w:rsidR="00537BB4" w:rsidRPr="00CB0471">
      <w:rPr>
        <w:sz w:val="22"/>
        <w:lang w:val="en-US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71" w:rsidRDefault="00CB047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659A" w:rsidRDefault="0019659A">
      <w:r>
        <w:separator/>
      </w:r>
    </w:p>
  </w:footnote>
  <w:footnote w:type="continuationSeparator" w:id="0">
    <w:p w:rsidR="0019659A" w:rsidRDefault="00196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71" w:rsidRDefault="00CB047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206" w:type="dxa"/>
      <w:tblLayout w:type="fixed"/>
      <w:tblCellMar>
        <w:top w:w="28" w:type="dxa"/>
        <w:left w:w="57" w:type="dxa"/>
        <w:bottom w:w="28" w:type="dxa"/>
        <w:right w:w="57" w:type="dxa"/>
      </w:tblCellMar>
      <w:tblLook w:val="01E0" w:firstRow="1" w:lastRow="1" w:firstColumn="1" w:lastColumn="1" w:noHBand="0" w:noVBand="0"/>
    </w:tblPr>
    <w:tblGrid>
      <w:gridCol w:w="3401"/>
      <w:gridCol w:w="1163"/>
      <w:gridCol w:w="1273"/>
      <w:gridCol w:w="540"/>
      <w:gridCol w:w="426"/>
      <w:gridCol w:w="2016"/>
      <w:gridCol w:w="1387"/>
    </w:tblGrid>
    <w:tr w:rsidR="00537BB4" w:rsidRPr="001B270E" w:rsidTr="004C7C48">
      <w:trPr>
        <w:cantSplit/>
      </w:trPr>
      <w:sdt>
        <w:sdtPr>
          <w:rPr>
            <w:color w:val="7F7F7F"/>
            <w:sz w:val="36"/>
            <w:lang w:val="en-US"/>
          </w:rPr>
          <w:tag w:val="DocumentType"/>
          <w:id w:val="1352682768"/>
          <w:lock w:val="sdtLocked"/>
          <w:placeholder>
            <w:docPart w:val="EF8CE48C945C4C2A83B6C0C1F8DD6790"/>
          </w:placeholder>
          <w:text/>
        </w:sdtPr>
        <w:sdtEndPr/>
        <w:sdtContent>
          <w:tc>
            <w:tcPr>
              <w:tcW w:w="6377" w:type="dxa"/>
              <w:gridSpan w:val="4"/>
              <w:tcBorders>
                <w:top w:val="nil"/>
                <w:left w:val="nil"/>
                <w:bottom w:val="nil"/>
                <w:right w:val="nil"/>
              </w:tcBorders>
            </w:tcPr>
            <w:p w:rsidR="00537BB4" w:rsidRPr="001B270E" w:rsidRDefault="00E71169" w:rsidP="00997104">
              <w:pPr>
                <w:pStyle w:val="Dokumenttyp"/>
                <w:rPr>
                  <w:lang w:val="en-US"/>
                </w:rPr>
              </w:pPr>
              <w:r w:rsidRPr="001B270E">
                <w:rPr>
                  <w:color w:val="7F7F7F"/>
                  <w:sz w:val="36"/>
                  <w:lang w:val="en-US"/>
                </w:rPr>
                <w:t>Supplier deviation report</w:t>
              </w:r>
            </w:p>
          </w:tc>
        </w:sdtContent>
      </w:sdt>
      <w:tc>
        <w:tcPr>
          <w:tcW w:w="3829" w:type="dxa"/>
          <w:gridSpan w:val="3"/>
          <w:vMerge w:val="restart"/>
          <w:tcBorders>
            <w:top w:val="nil"/>
            <w:left w:val="nil"/>
            <w:right w:val="nil"/>
          </w:tcBorders>
          <w:shd w:val="clear" w:color="auto" w:fill="auto"/>
        </w:tcPr>
        <w:p w:rsidR="00537BB4" w:rsidRPr="001B270E" w:rsidRDefault="00537BB4" w:rsidP="00997104">
          <w:pPr>
            <w:pStyle w:val="Sidhuvud"/>
            <w:rPr>
              <w:lang w:val="en-US"/>
            </w:rPr>
          </w:pPr>
        </w:p>
      </w:tc>
    </w:tr>
    <w:tr w:rsidR="00537BB4" w:rsidRPr="001B270E" w:rsidTr="004C7C48">
      <w:trPr>
        <w:cantSplit/>
        <w:trHeight w:val="397"/>
      </w:trPr>
      <w:bookmarkStart w:id="0" w:name="Dokumentnamn_eng" w:displacedByCustomXml="next"/>
      <w:bookmarkEnd w:id="0" w:displacedByCustomXml="next"/>
      <w:sdt>
        <w:sdtPr>
          <w:rPr>
            <w:caps w:val="0"/>
            <w:lang w:val="en-US"/>
          </w:rPr>
          <w:tag w:val="DocumentType_2"/>
          <w:id w:val="-1095785227"/>
          <w:lock w:val="sdtLocked"/>
          <w:placeholder>
            <w:docPart w:val="21675222D3DB4597BC9FCE0938AC04C5"/>
          </w:placeholder>
          <w:showingPlcHdr/>
          <w:text/>
        </w:sdtPr>
        <w:sdtEndPr/>
        <w:sdtContent>
          <w:tc>
            <w:tcPr>
              <w:tcW w:w="6377" w:type="dxa"/>
              <w:gridSpan w:val="4"/>
              <w:tcBorders>
                <w:top w:val="nil"/>
                <w:left w:val="nil"/>
                <w:bottom w:val="nil"/>
                <w:right w:val="nil"/>
              </w:tcBorders>
            </w:tcPr>
            <w:p w:rsidR="00537BB4" w:rsidRPr="001B270E" w:rsidRDefault="00537BB4" w:rsidP="003E4989">
              <w:pPr>
                <w:pStyle w:val="Dokumenttyp"/>
                <w:rPr>
                  <w:caps w:val="0"/>
                  <w:lang w:val="en-US"/>
                </w:rPr>
              </w:pPr>
              <w:r w:rsidRPr="001B270E">
                <w:rPr>
                  <w:rStyle w:val="Platshllartext"/>
                  <w:caps w:val="0"/>
                  <w:lang w:val="en-US"/>
                </w:rPr>
                <w:t>DocumentType, line 2</w:t>
              </w:r>
            </w:p>
          </w:tc>
        </w:sdtContent>
      </w:sdt>
      <w:tc>
        <w:tcPr>
          <w:tcW w:w="3829" w:type="dxa"/>
          <w:gridSpan w:val="3"/>
          <w:vMerge/>
          <w:tcBorders>
            <w:left w:val="nil"/>
            <w:right w:val="nil"/>
          </w:tcBorders>
          <w:shd w:val="clear" w:color="auto" w:fill="auto"/>
        </w:tcPr>
        <w:p w:rsidR="00537BB4" w:rsidRPr="001B270E" w:rsidRDefault="00537BB4" w:rsidP="00997104">
          <w:pPr>
            <w:pStyle w:val="Sidhuvud"/>
            <w:jc w:val="right"/>
            <w:rPr>
              <w:lang w:val="en-US"/>
            </w:rPr>
          </w:pPr>
        </w:p>
      </w:tc>
    </w:tr>
    <w:tr w:rsidR="00537BB4" w:rsidRPr="001B270E" w:rsidTr="000D37D5">
      <w:trPr>
        <w:cantSplit/>
      </w:trPr>
      <w:sdt>
        <w:sdtPr>
          <w:rPr>
            <w:lang w:val="en-US"/>
          </w:rPr>
          <w:tag w:val="ledIssuedBy"/>
          <w:id w:val="-141196143"/>
          <w:lock w:val="sdtLocked"/>
          <w:placeholder>
            <w:docPart w:val="ED19A092D7534BA386F4D8E2C4085651"/>
          </w:placeholder>
          <w:text/>
        </w:sdtPr>
        <w:sdtEndPr/>
        <w:sdtContent>
          <w:tc>
            <w:tcPr>
              <w:tcW w:w="4564" w:type="dxa"/>
              <w:gridSpan w:val="2"/>
              <w:tcBorders>
                <w:bottom w:val="nil"/>
              </w:tcBorders>
            </w:tcPr>
            <w:p w:rsidR="00537BB4" w:rsidRPr="001B270E" w:rsidRDefault="005C1E3E" w:rsidP="005C1E3E">
              <w:pPr>
                <w:pStyle w:val="Ledtext"/>
                <w:rPr>
                  <w:lang w:val="en-US"/>
                </w:rPr>
              </w:pPr>
              <w:r w:rsidRPr="001B270E">
                <w:rPr>
                  <w:lang w:val="en-US"/>
                </w:rPr>
                <w:t>Issued by</w:t>
              </w:r>
            </w:p>
          </w:tc>
        </w:sdtContent>
      </w:sdt>
      <w:sdt>
        <w:sdtPr>
          <w:rPr>
            <w:lang w:val="en-US"/>
          </w:rPr>
          <w:tag w:val="ledDate"/>
          <w:id w:val="-1206327941"/>
          <w:lock w:val="sdtLocked"/>
          <w:placeholder>
            <w:docPart w:val="03CDB2DC75B545E0B4FDC8DE0CF8ACC9"/>
          </w:placeholder>
          <w:text/>
        </w:sdtPr>
        <w:sdtEndPr/>
        <w:sdtContent>
          <w:tc>
            <w:tcPr>
              <w:tcW w:w="1273" w:type="dxa"/>
              <w:tcBorders>
                <w:bottom w:val="nil"/>
              </w:tcBorders>
              <w:shd w:val="clear" w:color="auto" w:fill="auto"/>
            </w:tcPr>
            <w:p w:rsidR="00537BB4" w:rsidRPr="001B270E" w:rsidRDefault="00537BB4" w:rsidP="00997104">
              <w:pPr>
                <w:pStyle w:val="Ledtext"/>
                <w:rPr>
                  <w:lang w:val="en-US"/>
                </w:rPr>
              </w:pPr>
              <w:r w:rsidRPr="001B270E">
                <w:rPr>
                  <w:lang w:val="en-US"/>
                </w:rPr>
                <w:t>Date</w:t>
              </w:r>
            </w:p>
          </w:tc>
        </w:sdtContent>
      </w:sdt>
      <w:sdt>
        <w:sdtPr>
          <w:rPr>
            <w:lang w:val="en-US"/>
          </w:rPr>
          <w:tag w:val="ledDocumentNumber"/>
          <w:id w:val="1363394991"/>
          <w:lock w:val="sdtLocked"/>
          <w:placeholder>
            <w:docPart w:val="D06A8679D4D24DCCAC671A8FC93825FD"/>
          </w:placeholder>
          <w:text/>
        </w:sdtPr>
        <w:sdtEndPr/>
        <w:sdtContent>
          <w:tc>
            <w:tcPr>
              <w:tcW w:w="2982" w:type="dxa"/>
              <w:gridSpan w:val="3"/>
              <w:tcBorders>
                <w:bottom w:val="nil"/>
              </w:tcBorders>
              <w:shd w:val="clear" w:color="auto" w:fill="auto"/>
            </w:tcPr>
            <w:p w:rsidR="00537BB4" w:rsidRPr="001B270E" w:rsidRDefault="00537BB4" w:rsidP="00997104">
              <w:pPr>
                <w:pStyle w:val="Ledtext"/>
                <w:rPr>
                  <w:lang w:val="en-US"/>
                </w:rPr>
              </w:pPr>
              <w:r w:rsidRPr="001B270E">
                <w:rPr>
                  <w:lang w:val="en-US"/>
                </w:rPr>
                <w:t>Document Number</w:t>
              </w:r>
            </w:p>
          </w:tc>
        </w:sdtContent>
      </w:sdt>
      <w:sdt>
        <w:sdtPr>
          <w:rPr>
            <w:lang w:val="en-US"/>
          </w:rPr>
          <w:tag w:val="ledRevision"/>
          <w:id w:val="-1556072388"/>
          <w:lock w:val="sdtLocked"/>
          <w:placeholder>
            <w:docPart w:val="7F855C2EBBE74AA2A8038B4BFFA4ACD2"/>
          </w:placeholder>
          <w:text/>
        </w:sdtPr>
        <w:sdtEndPr/>
        <w:sdtContent>
          <w:tc>
            <w:tcPr>
              <w:tcW w:w="1387" w:type="dxa"/>
              <w:tcBorders>
                <w:bottom w:val="nil"/>
              </w:tcBorders>
            </w:tcPr>
            <w:p w:rsidR="00537BB4" w:rsidRPr="001B270E" w:rsidRDefault="00537BB4" w:rsidP="00997104">
              <w:pPr>
                <w:pStyle w:val="Ledtext"/>
                <w:rPr>
                  <w:lang w:val="en-US"/>
                </w:rPr>
              </w:pPr>
              <w:r w:rsidRPr="001B270E">
                <w:rPr>
                  <w:lang w:val="en-US"/>
                </w:rPr>
                <w:t>Revision</w:t>
              </w:r>
            </w:p>
          </w:tc>
        </w:sdtContent>
      </w:sdt>
    </w:tr>
    <w:tr w:rsidR="00537BB4" w:rsidRPr="001B270E" w:rsidTr="000D37D5">
      <w:trPr>
        <w:cantSplit/>
      </w:trPr>
      <w:bookmarkStart w:id="1" w:name="Tjänsteställe" w:displacedByCustomXml="next"/>
      <w:bookmarkEnd w:id="1" w:displacedByCustomXml="next"/>
      <w:bookmarkStart w:id="2" w:name="Utfärdare" w:displacedByCustomXml="next"/>
      <w:bookmarkEnd w:id="2" w:displacedByCustomXml="next"/>
      <w:sdt>
        <w:sdtPr>
          <w:rPr>
            <w:lang w:val="en-US"/>
          </w:rPr>
          <w:tag w:val="IssuedBy"/>
          <w:id w:val="-739172810"/>
          <w:lock w:val="sdtLocked"/>
          <w:placeholder>
            <w:docPart w:val="DEA85DDE52574A7598F40246103FB6AC"/>
          </w:placeholder>
          <w:showingPlcHdr/>
          <w:text/>
        </w:sdtPr>
        <w:sdtEndPr/>
        <w:sdtContent>
          <w:tc>
            <w:tcPr>
              <w:tcW w:w="4564" w:type="dxa"/>
              <w:gridSpan w:val="2"/>
              <w:tcBorders>
                <w:top w:val="nil"/>
                <w:bottom w:val="single" w:sz="4" w:space="0" w:color="auto"/>
              </w:tcBorders>
            </w:tcPr>
            <w:p w:rsidR="00537BB4" w:rsidRPr="001B270E" w:rsidRDefault="00537BB4" w:rsidP="00537BB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Issued by</w:t>
              </w:r>
            </w:p>
          </w:tc>
        </w:sdtContent>
      </w:sdt>
      <w:bookmarkStart w:id="3" w:name="Datumdialog" w:displacedByCustomXml="next"/>
      <w:bookmarkEnd w:id="3" w:displacedByCustomXml="next"/>
      <w:sdt>
        <w:sdtPr>
          <w:rPr>
            <w:lang w:val="en-US"/>
          </w:rPr>
          <w:tag w:val="Date"/>
          <w:id w:val="656817446"/>
          <w:lock w:val="sdtLocked"/>
          <w:placeholder>
            <w:docPart w:val="E65FC4447FD64FAD8A8CE7B3BCED55C6"/>
          </w:placeholder>
          <w:showingPlcHdr/>
          <w:date>
            <w:dateFormat w:val="yyyy-MM-dd"/>
            <w:lid w:val="sv-SE"/>
            <w:storeMappedDataAs w:val="text"/>
            <w:calendar w:val="gregorian"/>
          </w:date>
        </w:sdtPr>
        <w:sdtEndPr/>
        <w:sdtContent>
          <w:tc>
            <w:tcPr>
              <w:tcW w:w="1273" w:type="dxa"/>
              <w:tcBorders>
                <w:top w:val="nil"/>
                <w:bottom w:val="single" w:sz="4" w:space="0" w:color="auto"/>
                <w:right w:val="single" w:sz="4" w:space="0" w:color="auto"/>
              </w:tcBorders>
              <w:shd w:val="clear" w:color="auto" w:fill="auto"/>
            </w:tcPr>
            <w:p w:rsidR="00537BB4" w:rsidRPr="001B270E" w:rsidRDefault="00537BB4" w:rsidP="0099710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Select date</w:t>
              </w:r>
            </w:p>
          </w:tc>
        </w:sdtContent>
      </w:sdt>
      <w:bookmarkStart w:id="4" w:name="Utgåva" w:displacedByCustomXml="next"/>
      <w:bookmarkEnd w:id="4" w:displacedByCustomXml="next"/>
      <w:bookmarkStart w:id="5" w:name="Dokumentnummer" w:displacedByCustomXml="next"/>
      <w:bookmarkEnd w:id="5" w:displacedByCustomXml="next"/>
      <w:sdt>
        <w:sdtPr>
          <w:rPr>
            <w:lang w:val="en-US"/>
          </w:rPr>
          <w:tag w:val="DocumentNumber"/>
          <w:id w:val="-611748935"/>
          <w:lock w:val="sdtLocked"/>
          <w:placeholder>
            <w:docPart w:val="98DC51DDAAC0406B99949E45DB32D2A9"/>
          </w:placeholder>
          <w:showingPlcHdr/>
          <w:text/>
        </w:sdtPr>
        <w:sdtEndPr/>
        <w:sdtContent>
          <w:tc>
            <w:tcPr>
              <w:tcW w:w="2982" w:type="dxa"/>
              <w:gridSpan w:val="3"/>
              <w:tcBorders>
                <w:top w:val="nil"/>
                <w:left w:val="single" w:sz="4" w:space="0" w:color="auto"/>
                <w:bottom w:val="single" w:sz="4" w:space="0" w:color="auto"/>
                <w:right w:val="nil"/>
              </w:tcBorders>
              <w:shd w:val="clear" w:color="auto" w:fill="auto"/>
            </w:tcPr>
            <w:p w:rsidR="00537BB4" w:rsidRPr="001B270E" w:rsidRDefault="00537BB4" w:rsidP="0099710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Document Number</w:t>
              </w:r>
            </w:p>
          </w:tc>
        </w:sdtContent>
      </w:sdt>
      <w:sdt>
        <w:sdtPr>
          <w:rPr>
            <w:lang w:val="en-US"/>
          </w:rPr>
          <w:tag w:val="Revision"/>
          <w:id w:val="1907032872"/>
          <w:lock w:val="sdtLocked"/>
          <w:placeholder>
            <w:docPart w:val="A22A6EC42F1144E49AE20F4B3788811F"/>
          </w:placeholder>
          <w:showingPlcHdr/>
          <w:text/>
        </w:sdtPr>
        <w:sdtEndPr/>
        <w:sdtContent>
          <w:tc>
            <w:tcPr>
              <w:tcW w:w="1387" w:type="dxa"/>
              <w:tcBorders>
                <w:top w:val="nil"/>
                <w:left w:val="nil"/>
                <w:bottom w:val="single" w:sz="4" w:space="0" w:color="auto"/>
              </w:tcBorders>
            </w:tcPr>
            <w:p w:rsidR="00537BB4" w:rsidRPr="001B270E" w:rsidRDefault="00537BB4" w:rsidP="0099710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Revision</w:t>
              </w:r>
            </w:p>
          </w:tc>
        </w:sdtContent>
      </w:sdt>
    </w:tr>
    <w:tr w:rsidR="00537BB4" w:rsidRPr="001B270E" w:rsidTr="004C7C48">
      <w:trPr>
        <w:cantSplit/>
      </w:trPr>
      <w:bookmarkStart w:id="6" w:name="VariabelLedtextEng" w:displacedByCustomXml="next"/>
      <w:bookmarkEnd w:id="6" w:displacedByCustomXml="next"/>
      <w:bookmarkStart w:id="7" w:name="VariabelLedtext" w:displacedByCustomXml="next"/>
      <w:bookmarkEnd w:id="7" w:displacedByCustomXml="next"/>
      <w:sdt>
        <w:sdtPr>
          <w:rPr>
            <w:lang w:val="en-US"/>
          </w:rPr>
          <w:tag w:val="ledCompanySecrecy"/>
          <w:id w:val="1432084267"/>
          <w:lock w:val="sdtLocked"/>
          <w:placeholder>
            <w:docPart w:val="641D9348F42641B1965B07DE95260FF0"/>
          </w:placeholder>
          <w:text/>
        </w:sdtPr>
        <w:sdtEndPr/>
        <w:sdtContent>
          <w:tc>
            <w:tcPr>
              <w:tcW w:w="3401" w:type="dxa"/>
              <w:tcBorders>
                <w:bottom w:val="nil"/>
              </w:tcBorders>
            </w:tcPr>
            <w:p w:rsidR="00537BB4" w:rsidRPr="001B270E" w:rsidRDefault="00537BB4" w:rsidP="00997104">
              <w:pPr>
                <w:pStyle w:val="Ledtext"/>
                <w:rPr>
                  <w:i/>
                  <w:lang w:val="en-US"/>
                </w:rPr>
              </w:pPr>
              <w:r w:rsidRPr="001B270E">
                <w:rPr>
                  <w:lang w:val="en-US"/>
                </w:rPr>
                <w:t>Company Secrecy</w:t>
              </w:r>
            </w:p>
          </w:tc>
        </w:sdtContent>
      </w:sdt>
      <w:sdt>
        <w:sdtPr>
          <w:rPr>
            <w:lang w:val="en-US"/>
          </w:rPr>
          <w:tag w:val="ledDefenceSecrecy"/>
          <w:id w:val="582964257"/>
          <w:lock w:val="sdtLocked"/>
          <w:placeholder>
            <w:docPart w:val="0A49CBE65B3B45ACBB589BADC6C4F524"/>
          </w:placeholder>
          <w:text/>
        </w:sdtPr>
        <w:sdtEndPr/>
        <w:sdtContent>
          <w:tc>
            <w:tcPr>
              <w:tcW w:w="3402" w:type="dxa"/>
              <w:gridSpan w:val="4"/>
              <w:tcBorders>
                <w:bottom w:val="nil"/>
              </w:tcBorders>
            </w:tcPr>
            <w:p w:rsidR="00537BB4" w:rsidRPr="001B270E" w:rsidRDefault="00537BB4" w:rsidP="00997104">
              <w:pPr>
                <w:pStyle w:val="Ledtext"/>
                <w:rPr>
                  <w:lang w:val="en-US"/>
                </w:rPr>
              </w:pPr>
              <w:r w:rsidRPr="001B270E">
                <w:rPr>
                  <w:lang w:val="en-US"/>
                </w:rPr>
                <w:t xml:space="preserve">National </w:t>
              </w:r>
              <w:r w:rsidR="006C70E1">
                <w:rPr>
                  <w:lang w:val="en-US"/>
                </w:rPr>
                <w:t>Defens</w:t>
              </w:r>
              <w:r w:rsidR="006C70E1" w:rsidRPr="001B270E">
                <w:rPr>
                  <w:lang w:val="en-US"/>
                </w:rPr>
                <w:t>e</w:t>
              </w:r>
              <w:r w:rsidRPr="001B270E">
                <w:rPr>
                  <w:lang w:val="en-US"/>
                </w:rPr>
                <w:t xml:space="preserve"> Secrecy</w:t>
              </w:r>
            </w:p>
          </w:tc>
        </w:sdtContent>
      </w:sdt>
      <w:sdt>
        <w:sdtPr>
          <w:rPr>
            <w:lang w:val="en-US"/>
          </w:rPr>
          <w:tag w:val="ledExportControl"/>
          <w:id w:val="-1232542060"/>
          <w:lock w:val="sdtLocked"/>
          <w:placeholder>
            <w:docPart w:val="9D9731580DB749809A3298EA002AB946"/>
          </w:placeholder>
          <w:text/>
        </w:sdtPr>
        <w:sdtEndPr/>
        <w:sdtContent>
          <w:tc>
            <w:tcPr>
              <w:tcW w:w="3403" w:type="dxa"/>
              <w:gridSpan w:val="2"/>
              <w:tcBorders>
                <w:bottom w:val="nil"/>
              </w:tcBorders>
            </w:tcPr>
            <w:p w:rsidR="00537BB4" w:rsidRPr="001B270E" w:rsidRDefault="00537BB4" w:rsidP="00997104">
              <w:pPr>
                <w:pStyle w:val="Ledtext"/>
                <w:rPr>
                  <w:lang w:val="en-US"/>
                </w:rPr>
              </w:pPr>
              <w:r w:rsidRPr="001B270E">
                <w:rPr>
                  <w:lang w:val="en-US"/>
                </w:rPr>
                <w:t>Export Control</w:t>
              </w:r>
            </w:p>
          </w:tc>
        </w:sdtContent>
      </w:sdt>
    </w:tr>
    <w:tr w:rsidR="00537BB4" w:rsidRPr="001B270E" w:rsidTr="004C7C48">
      <w:trPr>
        <w:cantSplit/>
      </w:trPr>
      <w:sdt>
        <w:sdtPr>
          <w:rPr>
            <w:lang w:val="en-US"/>
          </w:rPr>
          <w:tag w:val="CompanySecrecy"/>
          <w:id w:val="660195429"/>
          <w:placeholder>
            <w:docPart w:val="7780C93E69934195A7500685F19A35EA"/>
          </w:placeholder>
          <w:showingPlcHdr/>
          <w:text/>
        </w:sdtPr>
        <w:sdtEndPr/>
        <w:sdtContent>
          <w:tc>
            <w:tcPr>
              <w:tcW w:w="3401" w:type="dxa"/>
              <w:tcBorders>
                <w:top w:val="nil"/>
                <w:bottom w:val="single" w:sz="4" w:space="0" w:color="auto"/>
              </w:tcBorders>
            </w:tcPr>
            <w:p w:rsidR="00537BB4" w:rsidRPr="001B270E" w:rsidRDefault="00537BB4" w:rsidP="0099710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Company Secrecy</w:t>
              </w:r>
            </w:p>
          </w:tc>
        </w:sdtContent>
      </w:sdt>
      <w:sdt>
        <w:sdtPr>
          <w:rPr>
            <w:lang w:val="en-US"/>
          </w:rPr>
          <w:tag w:val="DefenceSecrecy"/>
          <w:id w:val="182175783"/>
          <w:placeholder>
            <w:docPart w:val="F560FE848434426CA04EC8EC7445DBCB"/>
          </w:placeholder>
          <w:showingPlcHdr/>
          <w:text/>
        </w:sdtPr>
        <w:sdtEndPr/>
        <w:sdtContent>
          <w:tc>
            <w:tcPr>
              <w:tcW w:w="3402" w:type="dxa"/>
              <w:gridSpan w:val="4"/>
              <w:tcBorders>
                <w:top w:val="nil"/>
                <w:bottom w:val="single" w:sz="4" w:space="0" w:color="auto"/>
              </w:tcBorders>
            </w:tcPr>
            <w:p w:rsidR="00537BB4" w:rsidRPr="001B270E" w:rsidRDefault="00537BB4" w:rsidP="0099710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National Defence Secrecy</w:t>
              </w:r>
            </w:p>
          </w:tc>
        </w:sdtContent>
      </w:sdt>
      <w:sdt>
        <w:sdtPr>
          <w:rPr>
            <w:lang w:val="en-US"/>
          </w:rPr>
          <w:tag w:val="ExportControl"/>
          <w:id w:val="1066543459"/>
          <w:placeholder>
            <w:docPart w:val="5B137BD018914BBC99E6366EE8D46BFA"/>
          </w:placeholder>
          <w:showingPlcHdr/>
          <w:text/>
        </w:sdtPr>
        <w:sdtEndPr/>
        <w:sdtContent>
          <w:tc>
            <w:tcPr>
              <w:tcW w:w="3403" w:type="dxa"/>
              <w:gridSpan w:val="2"/>
              <w:tcBorders>
                <w:top w:val="nil"/>
                <w:bottom w:val="single" w:sz="4" w:space="0" w:color="auto"/>
              </w:tcBorders>
            </w:tcPr>
            <w:p w:rsidR="00537BB4" w:rsidRPr="001B270E" w:rsidRDefault="00537BB4" w:rsidP="00997104">
              <w:pPr>
                <w:pStyle w:val="Tabelltext"/>
                <w:rPr>
                  <w:lang w:val="en-US"/>
                </w:rPr>
              </w:pPr>
              <w:r w:rsidRPr="001B270E">
                <w:rPr>
                  <w:rStyle w:val="Platshllartext"/>
                  <w:lang w:val="en-US"/>
                </w:rPr>
                <w:t>Export Control</w:t>
              </w:r>
            </w:p>
          </w:tc>
        </w:sdtContent>
      </w:sdt>
    </w:tr>
  </w:tbl>
  <w:p w:rsidR="00537BB4" w:rsidRPr="001B270E" w:rsidRDefault="00537BB4" w:rsidP="006A75D4">
    <w:pPr>
      <w:pStyle w:val="Sidhuvud"/>
      <w:rPr>
        <w:lang w:val="en-US"/>
      </w:rPr>
    </w:pPr>
    <w:r w:rsidRPr="001B270E">
      <w:rPr>
        <w:noProof/>
      </w:rPr>
      <w:drawing>
        <wp:anchor distT="0" distB="0" distL="114300" distR="114300" simplePos="0" relativeHeight="251659264" behindDoc="1" locked="0" layoutInCell="1" allowOverlap="1" wp14:anchorId="6A8B0058" wp14:editId="5BE5053F">
          <wp:simplePos x="0" y="0"/>
          <wp:positionH relativeFrom="page">
            <wp:posOffset>5581015</wp:posOffset>
          </wp:positionH>
          <wp:positionV relativeFrom="page">
            <wp:posOffset>360045</wp:posOffset>
          </wp:positionV>
          <wp:extent cx="1587500" cy="247650"/>
          <wp:effectExtent l="0" t="0" r="0" b="0"/>
          <wp:wrapNone/>
          <wp:docPr id="2" name="Bild 4" descr="BAESystems_199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ESystems_199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247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0471" w:rsidRDefault="00CB047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6D4EC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C0C8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6094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2AA4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FF69B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B2A1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5C29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26BE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2707A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88334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B3440"/>
    <w:multiLevelType w:val="multilevel"/>
    <w:tmpl w:val="C8A26804"/>
    <w:name w:val="BAE13"/>
    <w:lvl w:ilvl="0">
      <w:start w:val="1"/>
      <w:numFmt w:val="decimal"/>
      <w:lvlRestart w:val="0"/>
      <w:lvlText w:val="%1"/>
      <w:lvlJc w:val="left"/>
      <w:pPr>
        <w:tabs>
          <w:tab w:val="num" w:pos="1298"/>
        </w:tabs>
        <w:ind w:left="1298" w:hanging="1298"/>
      </w:pPr>
    </w:lvl>
    <w:lvl w:ilvl="1">
      <w:start w:val="1"/>
      <w:numFmt w:val="decimal"/>
      <w:lvlText w:val="%1.%2"/>
      <w:lvlJc w:val="left"/>
      <w:pPr>
        <w:tabs>
          <w:tab w:val="num" w:pos="1298"/>
        </w:tabs>
        <w:ind w:left="1298" w:hanging="1298"/>
      </w:pPr>
    </w:lvl>
    <w:lvl w:ilvl="2">
      <w:start w:val="1"/>
      <w:numFmt w:val="decimal"/>
      <w:lvlText w:val="%1.%2.%3"/>
      <w:lvlJc w:val="left"/>
      <w:pPr>
        <w:tabs>
          <w:tab w:val="num" w:pos="1298"/>
        </w:tabs>
        <w:ind w:left="1298" w:hanging="1298"/>
      </w:pPr>
    </w:lvl>
    <w:lvl w:ilvl="3">
      <w:start w:val="1"/>
      <w:numFmt w:val="decimal"/>
      <w:lvlText w:val="%1.%2.%3.%4"/>
      <w:lvlJc w:val="left"/>
      <w:pPr>
        <w:tabs>
          <w:tab w:val="num" w:pos="1298"/>
        </w:tabs>
        <w:ind w:left="1298" w:hanging="1298"/>
      </w:p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</w:lvl>
    <w:lvl w:ilvl="5">
      <w:start w:val="1"/>
      <w:numFmt w:val="decimal"/>
      <w:lvlText w:val="%1.%2.%3.%4.%5.%6"/>
      <w:lvlJc w:val="left"/>
      <w:pPr>
        <w:tabs>
          <w:tab w:val="num" w:pos="1298"/>
        </w:tabs>
        <w:ind w:left="1298" w:hanging="1298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298" w:hanging="1298"/>
      </w:p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298" w:hanging="1298"/>
      </w:pPr>
    </w:lvl>
  </w:abstractNum>
  <w:abstractNum w:abstractNumId="11" w15:restartNumberingAfterBreak="0">
    <w:nsid w:val="0C89235E"/>
    <w:multiLevelType w:val="multilevel"/>
    <w:tmpl w:val="0AC0EA44"/>
    <w:styleLink w:val="xHeadings"/>
    <w:lvl w:ilvl="0">
      <w:start w:val="1"/>
      <w:numFmt w:val="decimal"/>
      <w:pStyle w:val="Rubrik1"/>
      <w:lvlText w:val="%1"/>
      <w:lvlJc w:val="left"/>
      <w:pPr>
        <w:ind w:left="1298" w:hanging="1298"/>
      </w:pPr>
      <w:rPr>
        <w:rFonts w:hint="default"/>
      </w:rPr>
    </w:lvl>
    <w:lvl w:ilvl="1">
      <w:start w:val="1"/>
      <w:numFmt w:val="decimal"/>
      <w:pStyle w:val="Rubrik2"/>
      <w:lvlText w:val="%1.%2"/>
      <w:lvlJc w:val="left"/>
      <w:pPr>
        <w:ind w:left="1298" w:hanging="1298"/>
      </w:pPr>
      <w:rPr>
        <w:rFonts w:hint="default"/>
      </w:rPr>
    </w:lvl>
    <w:lvl w:ilvl="2">
      <w:start w:val="1"/>
      <w:numFmt w:val="decimal"/>
      <w:pStyle w:val="Rubrik3"/>
      <w:lvlText w:val="%1.%2.%3"/>
      <w:lvlJc w:val="left"/>
      <w:pPr>
        <w:ind w:left="1298" w:hanging="1298"/>
      </w:pPr>
      <w:rPr>
        <w:rFonts w:hint="default"/>
      </w:rPr>
    </w:lvl>
    <w:lvl w:ilvl="3">
      <w:start w:val="1"/>
      <w:numFmt w:val="decimal"/>
      <w:pStyle w:val="Rubrik4"/>
      <w:lvlText w:val="%1.%2.%3.%4"/>
      <w:lvlJc w:val="left"/>
      <w:pPr>
        <w:ind w:left="1298" w:hanging="1298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298" w:hanging="1298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758" w:hanging="1758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2098" w:hanging="2098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2325" w:hanging="2325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2665" w:hanging="2665"/>
      </w:pPr>
      <w:rPr>
        <w:rFonts w:hint="default"/>
      </w:rPr>
    </w:lvl>
  </w:abstractNum>
  <w:abstractNum w:abstractNumId="12" w15:restartNumberingAfterBreak="0">
    <w:nsid w:val="12A1522F"/>
    <w:multiLevelType w:val="multilevel"/>
    <w:tmpl w:val="041D001F"/>
    <w:name w:val="BAE1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5CE0AF8"/>
    <w:multiLevelType w:val="multilevel"/>
    <w:tmpl w:val="F698CBE2"/>
    <w:lvl w:ilvl="0">
      <w:start w:val="1"/>
      <w:numFmt w:val="decimal"/>
      <w:lvlText w:val="%1"/>
      <w:lvlJc w:val="left"/>
      <w:pPr>
        <w:ind w:left="1298" w:hanging="129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8" w:hanging="129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8" w:hanging="1298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98" w:hanging="129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8" w:hanging="129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98" w:hanging="129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98" w:hanging="1298"/>
      </w:pPr>
      <w:rPr>
        <w:rFonts w:hint="default"/>
      </w:rPr>
    </w:lvl>
  </w:abstractNum>
  <w:abstractNum w:abstractNumId="14" w15:restartNumberingAfterBreak="0">
    <w:nsid w:val="2AAF272C"/>
    <w:multiLevelType w:val="multilevel"/>
    <w:tmpl w:val="041D001D"/>
    <w:name w:val="BAE12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B770A2A"/>
    <w:multiLevelType w:val="multilevel"/>
    <w:tmpl w:val="2CE6C470"/>
    <w:lvl w:ilvl="0">
      <w:start w:val="1"/>
      <w:numFmt w:val="decimal"/>
      <w:lvlText w:val="%1"/>
      <w:lvlJc w:val="left"/>
      <w:pPr>
        <w:tabs>
          <w:tab w:val="num" w:pos="1298"/>
        </w:tabs>
        <w:ind w:left="1298" w:hanging="1298"/>
      </w:pPr>
    </w:lvl>
    <w:lvl w:ilvl="1">
      <w:start w:val="1"/>
      <w:numFmt w:val="decimal"/>
      <w:lvlText w:val="%1.%2"/>
      <w:lvlJc w:val="left"/>
      <w:pPr>
        <w:tabs>
          <w:tab w:val="num" w:pos="1298"/>
        </w:tabs>
        <w:ind w:left="1298" w:hanging="1298"/>
      </w:pPr>
    </w:lvl>
    <w:lvl w:ilvl="2">
      <w:start w:val="1"/>
      <w:numFmt w:val="decimal"/>
      <w:lvlText w:val="%1.%2.%3"/>
      <w:lvlJc w:val="left"/>
      <w:pPr>
        <w:tabs>
          <w:tab w:val="num" w:pos="1298"/>
        </w:tabs>
        <w:ind w:left="1298" w:hanging="1298"/>
      </w:pPr>
    </w:lvl>
    <w:lvl w:ilvl="3">
      <w:start w:val="1"/>
      <w:numFmt w:val="decimal"/>
      <w:lvlText w:val="%1.%2.%3.%4"/>
      <w:lvlJc w:val="left"/>
      <w:pPr>
        <w:tabs>
          <w:tab w:val="num" w:pos="1298"/>
        </w:tabs>
        <w:ind w:left="1298" w:hanging="1298"/>
      </w:p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</w:lvl>
    <w:lvl w:ilvl="5">
      <w:start w:val="1"/>
      <w:numFmt w:val="decimal"/>
      <w:lvlText w:val="%1.%2.%3.%4.%5.%6"/>
      <w:lvlJc w:val="left"/>
      <w:pPr>
        <w:tabs>
          <w:tab w:val="num" w:pos="1298"/>
        </w:tabs>
        <w:ind w:left="1298" w:hanging="1298"/>
      </w:p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298" w:hanging="1298"/>
      </w:pPr>
    </w:lvl>
    <w:lvl w:ilvl="8">
      <w:start w:val="1"/>
      <w:numFmt w:val="decimal"/>
      <w:lvlText w:val="%1.%2.%3.%4.%5.%6.%7.%8.%9"/>
      <w:lvlJc w:val="left"/>
      <w:pPr>
        <w:tabs>
          <w:tab w:val="num" w:pos="1797"/>
        </w:tabs>
        <w:ind w:left="1298" w:hanging="1298"/>
      </w:pPr>
    </w:lvl>
  </w:abstractNum>
  <w:abstractNum w:abstractNumId="16" w15:restartNumberingAfterBreak="0">
    <w:nsid w:val="3FF7164F"/>
    <w:multiLevelType w:val="multilevel"/>
    <w:tmpl w:val="CD6A0344"/>
    <w:lvl w:ilvl="0">
      <w:start w:val="1"/>
      <w:numFmt w:val="decimal"/>
      <w:pStyle w:val="Numrerad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Numreradlista2"/>
      <w:lvlText w:val="%2)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pStyle w:val="Numreradlista3"/>
      <w:lvlText w:val="%3)"/>
      <w:lvlJc w:val="left"/>
      <w:pPr>
        <w:ind w:left="1071" w:hanging="357"/>
      </w:pPr>
      <w:rPr>
        <w:rFonts w:hint="default"/>
      </w:rPr>
    </w:lvl>
    <w:lvl w:ilvl="3">
      <w:start w:val="1"/>
      <w:numFmt w:val="lowerRoman"/>
      <w:pStyle w:val="Numreradlista4"/>
      <w:lvlText w:val="%4)"/>
      <w:lvlJc w:val="left"/>
      <w:pPr>
        <w:ind w:left="1428" w:hanging="357"/>
      </w:pPr>
      <w:rPr>
        <w:rFonts w:hint="default"/>
      </w:rPr>
    </w:lvl>
    <w:lvl w:ilvl="4">
      <w:start w:val="1"/>
      <w:numFmt w:val="lowerRoman"/>
      <w:pStyle w:val="Numreradlista5"/>
      <w:lvlText w:val="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)"/>
      <w:lvlJc w:val="left"/>
      <w:pPr>
        <w:ind w:left="2142" w:hanging="357"/>
      </w:pPr>
      <w:rPr>
        <w:rFonts w:hint="default"/>
      </w:rPr>
    </w:lvl>
    <w:lvl w:ilvl="6">
      <w:start w:val="1"/>
      <w:numFmt w:val="lowerRoman"/>
      <w:lvlText w:val="%7)"/>
      <w:lvlJc w:val="left"/>
      <w:pPr>
        <w:ind w:left="2499" w:hanging="357"/>
      </w:pPr>
      <w:rPr>
        <w:rFonts w:hint="default"/>
      </w:rPr>
    </w:lvl>
    <w:lvl w:ilvl="7">
      <w:start w:val="1"/>
      <w:numFmt w:val="lowerRoman"/>
      <w:lvlText w:val="%8)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)"/>
      <w:lvlJc w:val="left"/>
      <w:pPr>
        <w:ind w:left="3213" w:hanging="357"/>
      </w:pPr>
      <w:rPr>
        <w:rFonts w:hint="default"/>
      </w:rPr>
    </w:lvl>
  </w:abstractNum>
  <w:abstractNum w:abstractNumId="17" w15:restartNumberingAfterBreak="0">
    <w:nsid w:val="4F3F66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22C0333"/>
    <w:multiLevelType w:val="hybridMultilevel"/>
    <w:tmpl w:val="D756ADB8"/>
    <w:lvl w:ilvl="0" w:tplc="C0A6384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FD54E4"/>
    <w:multiLevelType w:val="multilevel"/>
    <w:tmpl w:val="21949ADE"/>
    <w:lvl w:ilvl="0">
      <w:start w:val="1"/>
      <w:numFmt w:val="none"/>
      <w:pStyle w:val="Punktlista"/>
      <w:lvlText w:val="-"/>
      <w:lvlJc w:val="left"/>
      <w:pPr>
        <w:ind w:left="357" w:hanging="357"/>
      </w:pPr>
      <w:rPr>
        <w:rFonts w:hint="default"/>
      </w:rPr>
    </w:lvl>
    <w:lvl w:ilvl="1">
      <w:start w:val="1"/>
      <w:numFmt w:val="none"/>
      <w:pStyle w:val="Punktlista2"/>
      <w:lvlText w:val="-"/>
      <w:lvlJc w:val="left"/>
      <w:pPr>
        <w:ind w:left="714" w:hanging="357"/>
      </w:pPr>
      <w:rPr>
        <w:rFonts w:hint="default"/>
      </w:rPr>
    </w:lvl>
    <w:lvl w:ilvl="2">
      <w:start w:val="1"/>
      <w:numFmt w:val="none"/>
      <w:pStyle w:val="Punktlista3"/>
      <w:lvlText w:val="-"/>
      <w:lvlJc w:val="left"/>
      <w:pPr>
        <w:ind w:left="1071" w:hanging="357"/>
      </w:pPr>
      <w:rPr>
        <w:rFonts w:hint="default"/>
      </w:rPr>
    </w:lvl>
    <w:lvl w:ilvl="3">
      <w:start w:val="1"/>
      <w:numFmt w:val="none"/>
      <w:pStyle w:val="Punktlista4"/>
      <w:lvlText w:val="-"/>
      <w:lvlJc w:val="left"/>
      <w:pPr>
        <w:ind w:left="1428" w:hanging="357"/>
      </w:pPr>
      <w:rPr>
        <w:rFonts w:hint="default"/>
      </w:rPr>
    </w:lvl>
    <w:lvl w:ilvl="4">
      <w:start w:val="1"/>
      <w:numFmt w:val="none"/>
      <w:pStyle w:val="Punktlista5"/>
      <w:lvlText w:val="-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-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-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-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-"/>
      <w:lvlJc w:val="left"/>
      <w:pPr>
        <w:ind w:left="3213" w:hanging="357"/>
      </w:pPr>
      <w:rPr>
        <w:rFonts w:hint="default"/>
      </w:rPr>
    </w:lvl>
  </w:abstractNum>
  <w:abstractNum w:abstractNumId="20" w15:restartNumberingAfterBreak="0">
    <w:nsid w:val="74F409D3"/>
    <w:multiLevelType w:val="multilevel"/>
    <w:tmpl w:val="041D0023"/>
    <w:name w:val="BAE122"/>
    <w:styleLink w:val="Artikelsek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vs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5"/>
  </w:num>
  <w:num w:numId="2">
    <w:abstractNumId w:val="17"/>
  </w:num>
  <w:num w:numId="3">
    <w:abstractNumId w:val="12"/>
  </w:num>
  <w:num w:numId="4">
    <w:abstractNumId w:val="14"/>
  </w:num>
  <w:num w:numId="5">
    <w:abstractNumId w:val="2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0"/>
  </w:num>
  <w:num w:numId="17">
    <w:abstractNumId w:val="16"/>
  </w:num>
  <w:num w:numId="18">
    <w:abstractNumId w:val="16"/>
  </w:num>
  <w:num w:numId="19">
    <w:abstractNumId w:val="16"/>
  </w:num>
  <w:num w:numId="20">
    <w:abstractNumId w:val="16"/>
  </w:num>
  <w:num w:numId="21">
    <w:abstractNumId w:val="16"/>
  </w:num>
  <w:num w:numId="22">
    <w:abstractNumId w:val="19"/>
  </w:num>
  <w:num w:numId="23">
    <w:abstractNumId w:val="19"/>
  </w:num>
  <w:num w:numId="24">
    <w:abstractNumId w:val="19"/>
  </w:num>
  <w:num w:numId="25">
    <w:abstractNumId w:val="19"/>
  </w:num>
  <w:num w:numId="26">
    <w:abstractNumId w:val="19"/>
  </w:num>
  <w:num w:numId="27">
    <w:abstractNumId w:val="13"/>
  </w:num>
  <w:num w:numId="28">
    <w:abstractNumId w:val="13"/>
  </w:num>
  <w:num w:numId="29">
    <w:abstractNumId w:val="13"/>
  </w:num>
  <w:num w:numId="30">
    <w:abstractNumId w:val="13"/>
  </w:num>
  <w:num w:numId="31">
    <w:abstractNumId w:val="13"/>
  </w:num>
  <w:num w:numId="32">
    <w:abstractNumId w:val="13"/>
  </w:num>
  <w:num w:numId="33">
    <w:abstractNumId w:val="13"/>
  </w:num>
  <w:num w:numId="34">
    <w:abstractNumId w:val="13"/>
  </w:num>
  <w:num w:numId="35">
    <w:abstractNumId w:val="13"/>
  </w:num>
  <w:num w:numId="36">
    <w:abstractNumId w:val="11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Las" w:val="Nej"/>
    <w:docVar w:name="BookMarkCount" w:val="82"/>
    <w:docVar w:name="BookMarkInfo10" w:val="00FF0000FF0400000102000000000000000000000000000000000000000000000000000000000000000000000000000000000000000000000000000000000000"/>
    <w:docVar w:name="BookMarkInfo11" w:val="00FF0000FF0401000100000000000000000000000000000000000000000000000000000000000000000000000000000000000000000000000000000000000000"/>
    <w:docVar w:name="BookMarkInfo12" w:val="00FF0000FF0400000102000000000000000000000000000000000000000000000000000000000000000000000000000000000000000000000000000000000000"/>
    <w:docVar w:name="BookMarkInfo13" w:val="00FF0000FF0400000102000000000000000000000000000000000000000000000000000000000000000000000000000000000000000000000000000000000000"/>
    <w:docVar w:name="BookMarkInfo14" w:val="00FF0000FF0400000102000000000000000000000000000000000000000000000000000000000000000000000000000000000000000000000000000000000000"/>
    <w:docVar w:name="BookMarkInfo15" w:val="00FF0000FF0400000102000000000000000000000000000000000000000000000000000000000000000000000000000000000000000000000000000000000000"/>
    <w:docVar w:name="BookMarkInfo16" w:val="00FF0000FF0400000102000000000000000000000000000000000000000000000000000000000000000000000000000000000000000000000000000000000000"/>
    <w:docVar w:name="BookMarkInfo17" w:val="00FF0000FF0400000102000000000000000000000000000000000000000000000000000000000000000000000000000000000000000000000000000000000000"/>
    <w:docVar w:name="BookMarkInfo18" w:val="00FF0000FF0500000102000000000000000000000000000000000000000000000000000000000000000000000000000000000000000000000000000000000000"/>
    <w:docVar w:name="BookMarkInfo19" w:val="00FF0000FF0600000102000000000000000000000000000000000000000000000000000000000000000000000000000000000000000000000000000000000000"/>
    <w:docVar w:name="BookMarkInfo20" w:val="00FF0000FF0600000102000000000000000000000000000000000000000000000000000000000000000000000000000000000000000000000000000000000000"/>
    <w:docVar w:name="BookMarkInfo21" w:val="00FF0000FF0600000102000000000000000000000000000000000000000000000000000000000000000000000000000000000000000000000000000000000000"/>
    <w:docVar w:name="BookMarkInfo22" w:val="00FF0000FF0600000102000000000000000000000000000000000000000000000000000000000000000000000000000000000000000000000000000000000000"/>
    <w:docVar w:name="BookMarkInfo23" w:val="00FF0000FF0600000102000000000000000000000000000000000000000000000000000000000000000000000000000000000000000000000000000000000000"/>
    <w:docVar w:name="BookMarkInfo24" w:val="00FF0000FF0601000100000000000000000000000000000000000000000000000000000000000000000000000000000000000000000000000000000000000000"/>
    <w:docVar w:name="BookMarkInfo25" w:val="00FF0000FF0600000102000000000000000000000000000000000000000000000000000000000000000000000000000000000000000000000000000000000000"/>
    <w:docVar w:name="BookMarkInfo26" w:val="00FF0000FF0600000102000000000000000000000000000000000000000000000000000000000000000000000000000000000000000000000000000000000000"/>
    <w:docVar w:name="BookMarkInfo27" w:val="00FF0000FF0600000102000000000000000000000000000000000000000000000000000000000000000000000000000000000000000000000000000000000000"/>
    <w:docVar w:name="BookMarkInfo28" w:val="00FF0000FF0600000102000000000000000000000000000000000000000000000000000000000000000000000000000000000000000000000000000000000000"/>
    <w:docVar w:name="BookMarkInfo29" w:val="00FF0000FF0700000102000000000000000000000000000000000000000000000000000000000000000000000000000000000000000000000000000000000000"/>
    <w:docVar w:name="BookMarkInfo30" w:val="00FF0000FF0800000102000000000000000000000000000000000000000000000000000000000000000000000000000000000000000000000000000000000000"/>
    <w:docVar w:name="BookMarkInfo31" w:val="00FF0000FF0A00000102000000000000000000000000000000000000000000000000000000000000000000000000000000000000000000000000000000000000"/>
    <w:docVar w:name="BookMarkInfo32" w:val="00FF0000FF0A00000102000000000000000000000000000000000000000000000000000000000000000000000000000000000000000000000000000000000000"/>
    <w:docVar w:name="BookMarkInfo33" w:val="00FF0000FF0E00000102000000000000000000000000000000000000000000000000000000000000000000000000000000000000000000000000000000000000"/>
    <w:docVar w:name="BookMarkInfo34" w:val="00FF0000FF0E00000102000000000000000000000000000000000000000000000000000000000000000000000000000000000000000000000000000000000000"/>
    <w:docVar w:name="BookMarkInfo35" w:val="00FF0000FF0E00000102000000000000000000000000000000000000000000000000000000000000000000000000000000000000000000000000000000000000"/>
    <w:docVar w:name="BookMarkInfo36" w:val="00FF0000FF1E00000100000000000000000000000000000000000000000000000000000000000000000000000000000000000000000000000000000000000000"/>
    <w:docVar w:name="BookMarkInfo37" w:val="00FF0000FF2400000100000000000000000000000000000000000000000000000000000000000000000000000000000000000000000000000000000000000000"/>
    <w:docVar w:name="BookMarkInfo38" w:val="00FF0000FF2500000100000000000000000000000000000000000000000000000000000000000000000000000000000000000000000000000000000000000000"/>
    <w:docVar w:name="BookMarkInfo39" w:val="00FF0000FF2600000100000000000000000000000000000000000000000000000000000000000000000000000000000000000000000000000000000000000000"/>
    <w:docVar w:name="BookMarkInfo40" w:val="00FF0000FF2700000100000000000000000000000000000000000000000000000000000000000000000000000000000000000000000000000000000000000000"/>
    <w:docVar w:name="BookMarkInfo41" w:val="00FF0000FF2A00000100000000000000000000000000000000000000000000000000000000000000000000000000000000000000000000000000000000000000"/>
    <w:docVar w:name="BookMarkInfo42" w:val="00FF0000FF2B00000100000000000000000000000000000000000000000000000000000000000000000000000000000000000000000000000000000000000000"/>
    <w:docVar w:name="BookMarkInfo43" w:val="00FF0000FF2B00000100000000000000000000000000000000000000000000000000000000000000000000000000000000000000000000000000000000000000"/>
    <w:docVar w:name="BookMarkInfo44" w:val="00FF0000FF2C00040100000000000000000000000000000000000000000000000000000000000000000000000000000000000000000000000000000000000000"/>
    <w:docVar w:name="BookMarkInfo45" w:val="00FF0000FF2D00000100000000000000000000000000000000000000000000000000000000000000000000000000000000000000000000000000000000000000"/>
    <w:docVar w:name="BookMarkInfo46" w:val="00FF0000FF2F00000100000000000000000000000000000000000000000000000000000000000000000000000000000000000000000000000000000000000000"/>
    <w:docVar w:name="BookMarkInfo47" w:val="00FF0000FF4100000100000000000000000000000000000000000000000000000000000000000000000000000000000000000000000000000000000000000000"/>
    <w:docVar w:name="BookMarkInfo48" w:val="00FF0000FF4500000100000000000000000000000000000000000000000000000000000000000000000000000000000000000000000000000000000000000000"/>
    <w:docVar w:name="BookMarkInfo49" w:val="00FF0000FF4600000100000000000000000000000000000000000000000000000000000000000000000000000000000000000000000000000000000000000000"/>
    <w:docVar w:name="BookMarkInfo5" w:val="00FF0000FF0101000100000000000000000000000000000000000000000000000000000000000000000000000000000000000000000000000000000000000000"/>
    <w:docVar w:name="BookMarkInfo50" w:val="00FF0000FF4900000100000000000000000000000000000000000000000000000000000000000000000000000000000000000000000000000000000000000000"/>
    <w:docVar w:name="BookMarkInfo51" w:val="00FF0000FF4B00000100000000000000000000000000000000000000000000000000000000000000000000000000000000000000000000000000000000000000"/>
    <w:docVar w:name="BookMarkInfo52" w:val="00FF0000FF5000000100000000000000000000000000000000000000000000000000000000000000000000000000000000000000000000000000000000000000"/>
    <w:docVar w:name="BookMarkInfo53" w:val="00FF0000FF5100000100000000000000000000000000000000000000000000000000000000000000000000000000000000000000000000000000000000000000"/>
    <w:docVar w:name="BookMarkInfo54" w:val="00FF0000FF5200000100000000000000000000000000000000000000000000000000000000000000000000000000000000000000000000000000000000000000"/>
    <w:docVar w:name="BookMarkInfo55" w:val="00FF0000FF5300000100000000000000000000000000000000000000000000000000000000000000000000000000000000000000000000000000000000000000"/>
    <w:docVar w:name="BookMarkInfo56" w:val="00FF0000FF5400000100000000000000000000000000000000000000000000000000000000000000000000000000000000000000000000000000000000000000"/>
    <w:docVar w:name="BookMarkInfo57" w:val="00FF0000FF5500000100000000000000000000000000000000000000000000000000000000000000000000000000000000000000000000000000000000000000"/>
    <w:docVar w:name="BookMarkInfo58" w:val="00FF0000FF5700000100000000000000000000000000000000000000000000000000000000000000000000000000000000000000000000000000000000000000"/>
    <w:docVar w:name="BookMarkInfo59" w:val="00FF0000FF5900000100000000000000000000000000000000000000000000000000000000000000000000000000000000000000000000000000000000000000"/>
    <w:docVar w:name="BookMarkInfo6" w:val="00FF0000FF0100000102000000000000000000000000000000000000000000000000000000000000000000000000000000000000000000000000000000000000"/>
    <w:docVar w:name="BookMarkInfo60" w:val="00FF0000FF5A00000100000000000000000000000000000000000000000000000000000000000000000000000000000000000000000000000000000000000000"/>
    <w:docVar w:name="BookMarkInfo61" w:val="00FF0000FF5B00000100000000000000000000000000000000000000000000000000000000000000000000000000000000000000000000000000000000000000"/>
    <w:docVar w:name="BookMarkInfo62" w:val="00FF0000FF5B00000102000000000000000000000000000000000000000000000000000000000000000000000000000000000000000000000000000000000000"/>
    <w:docVar w:name="BookMarkInfo63" w:val="00FF0000FF5C00000102000000000000000000000000000000000000000000000000000000000000000000000000000000000000000000000000000000000000"/>
    <w:docVar w:name="BookMarkInfo64" w:val="00FF0000FF6E00000100000000000000000000000000000000000000000000000000000000000000000000000000000000000000000000000000000000000000"/>
    <w:docVar w:name="BookMarkInfo65" w:val="00FF0000FF7300000100000000000000000000000000000000000000000000000000000000000000000000000000000000000000000000000000000000000000"/>
    <w:docVar w:name="BookMarkInfo66" w:val="00FF0000FF7800000100000000000000000000000000000000000000000000000000000000000000000000000000000000000000000000000000000000000000"/>
    <w:docVar w:name="BookMarkInfo67" w:val="00FF0000FFFF00000102000000000000000000FF0000000000000000000000000000000000000000000000000000000000000000000000000000000000000000"/>
    <w:docVar w:name="BookMarkInfo68" w:val="00FF0000FF3500000202000000000000000000000000000000000000000000000000000000000000000000000000000000000000000000000000000000000000"/>
    <w:docVar w:name="BookMarkInfo69" w:val="00FF0000FF3702000203000000000000000000000000000000000000000000000000000000000000000000000000000000000000000000000000000000000000"/>
    <w:docVar w:name="BookMarkInfo7" w:val="00FF0000FF0200000102000000000000000000000000000000000000000000000000000000000000000000000000000000000000000000000000000000000000"/>
    <w:docVar w:name="BookMarkInfo70" w:val="00FF0000FF3800000200000000000000000000000000000000000000000000000000000000000000000000000000000000000000000000000000000000000000"/>
    <w:docVar w:name="BookMarkInfo71" w:val="00FF0000FF3900020200000000000000000000000000000000000000000000000000000000000000000000000000000000000000000000000000000000000000"/>
    <w:docVar w:name="BookMarkInfo72" w:val="00FF0000FF3A00020200000000000000000000000000000000000000000000000000000000000000000000000000000000000000000000000000000000000000"/>
    <w:docVar w:name="BookMarkInfo73" w:val="00FF0000FF3B00000200000000000000000000000000000000000000000000000000000000000000000000000000000000000000000000000000000000000000"/>
    <w:docVar w:name="BookMarkInfo74" w:val="00FF0000FF3C00000200000000000000000000000000000000000000000000000000000000000000000000000000000000000000000000000000000000000000"/>
    <w:docVar w:name="BookMarkInfo75" w:val="00FF0000FF3D00000200000000000000000000000000000000000000000000000000000000000000000000000000000000000000000000000000000000000000"/>
    <w:docVar w:name="BookMarkInfo76" w:val="00FF0000FF3E00000200000000000000000000000000000000000000000000000000000000000000000000000000000000000000000000000000000000000000"/>
    <w:docVar w:name="BookMarkInfo77" w:val="00FF0000FF3F00000200000000000000000000000000000000000000000000000000000000000000000000000000000000000000000000000000000000000000"/>
    <w:docVar w:name="BookMarkInfo78" w:val="00FF0000FF4000000200000000000000000000000000000000000000000000000000000000000000000000000000000000000000000000000000000000000000"/>
    <w:docVar w:name="BookMarkInfo79" w:val="00FF0000FF4300000200000000000000000000000000000000000000000000000000000000000000000000000000000000000000000000000000000000000000"/>
    <w:docVar w:name="BookMarkInfo8" w:val="00FF0000FF0201000100000000000000000000000000000000000000000000000000000000000000000000000000000000000000000000000000000000000000"/>
    <w:docVar w:name="BookMarkInfo80" w:val="00FF0000FF4400000200000000000000000000000000000000000000000000000000000000000000000000000000000000000000000000000000000000000000"/>
    <w:docVar w:name="BookMarkInfo81" w:val="00FF0000FF4500000200000000000000000000000000000000000000000000000000000000000000000000000000000000000000000000000000000000000000"/>
    <w:docVar w:name="BookMarkInfo82" w:val="00FF0000FF4700000200000000000000000000000000000000000000000000000000000000000000000000000000000000000000000000000000000000000000"/>
    <w:docVar w:name="BookMarkInfo9" w:val="00FF0000FF0300000100000000000000000000000000000000000000000000000000000000000000000000000000000000000000000000000000000000000000"/>
    <w:docVar w:name="BookMarkLabel10" w:val="Utgåva"/>
    <w:docVar w:name="BookMarkLabel11" w:val="Grankare"/>
    <w:docVar w:name="BookMarkLabel12" w:val="Godkänd av"/>
    <w:docVar w:name="BookMarkLabel13" w:val="Montagebeskrivning"/>
    <w:docVar w:name="BookMarkLabel14" w:val="Kontrolltyp"/>
    <w:docVar w:name="BookMarkLabel15" w:val="Produktspecifikation nr"/>
    <w:docVar w:name="BookMarkLabel16" w:val="Artikelnummer"/>
    <w:docVar w:name="BookMarkLabel17" w:val="Ritningsnummer"/>
    <w:docVar w:name="BookMarkLabel18" w:val="Dokumentnummer"/>
    <w:docVar w:name="BookMarkLabel19" w:val="Mottagare"/>
    <w:docVar w:name="BookMarkLabel20" w:val="Uppdragsgivare"/>
    <w:docVar w:name="BookMarkLabel21" w:val="Produkt/Produktgrupp"/>
    <w:docVar w:name="BookMarkLabel22" w:val="Ordernummer"/>
    <w:docVar w:name="BookMarkLabel23" w:val="Produktnamn"/>
    <w:docVar w:name="BookMarkLabel24" w:val="Ansvarig"/>
    <w:docVar w:name="BookMarkLabel25" w:val="Lev.plan för produkt"/>
    <w:docVar w:name="BookMarkLabel26" w:val="Kallelsens dok.nr/Utg nr"/>
    <w:docVar w:name="BookMarkLabel27" w:val="Produktbenämning/ÄB-nummer"/>
    <w:docVar w:name="BookMarkLabel28" w:val="ÄB-nummer"/>
    <w:docVar w:name="BookMarkLabel29" w:val="Dokumentstatus"/>
    <w:docVar w:name="BookMarkLabel30" w:val="Informationsklass"/>
    <w:docVar w:name="BookMarkLabel31" w:val="Titel"/>
    <w:docVar w:name="BookMarkLabel32" w:val="Antal bilagor"/>
    <w:docVar w:name="BookMarkLabel33" w:val="Kund"/>
    <w:docVar w:name="BookMarkLabel34" w:val="Kundens beställningsnummer"/>
    <w:docVar w:name="BookMarkLabel35" w:val="Kundens beställningsdatum"/>
    <w:docVar w:name="BookMarkLabel36" w:val="Ärende"/>
    <w:docVar w:name="BookMarkLabel37" w:val="Offertnummer"/>
    <w:docVar w:name="BookMarkLabel38" w:val="Offertdatum"/>
    <w:docVar w:name="BookMarkLabel39" w:val="Beställningsnr"/>
    <w:docVar w:name="BookMarkLabel40" w:val="Granskad av"/>
    <w:docVar w:name="BookMarkLabel41" w:val="Mötes med"/>
    <w:docVar w:name="BookMarkLabel42" w:val="Justeras"/>
    <w:docVar w:name="BookMarkLabel43" w:val="Objekt"/>
    <w:docVar w:name="BookMarkLabel44" w:val="Deltagare"/>
    <w:docVar w:name="BookMarkLabel45" w:val="Beskr"/>
    <w:docVar w:name="BookMarkLabel46" w:val="Startdatum"/>
    <w:docVar w:name="BookMarkLabel47" w:val="Ärendemening"/>
    <w:docVar w:name="BookMarkLabel48" w:val="Enhet"/>
    <w:docVar w:name="BookMarkLabel49" w:val="Kundnummer"/>
    <w:docVar w:name="BookMarkLabel5" w:val="Dokumenttyp"/>
    <w:docVar w:name="BookMarkLabel50" w:val="Mottagares Datum"/>
    <w:docVar w:name="BookMarkLabel51" w:val="Beslutsdatum"/>
    <w:docVar w:name="BookMarkLabel52" w:val="Beslutsfattare"/>
    <w:docVar w:name="BookMarkLabel53" w:val="Förhinder"/>
    <w:docVar w:name="BookMarkLabel54" w:val="Starttid möte"/>
    <w:docVar w:name="BookMarkLabel55" w:val="Sluttid möte"/>
    <w:docVar w:name="BookMarkLabel56" w:val="Plats"/>
    <w:docVar w:name="BookMarkLabel57" w:val="Org. Nr."/>
    <w:docVar w:name="BookMarkLabel58" w:val="Land"/>
    <w:docVar w:name="BookMarkLabel59" w:val="Godkänd"/>
    <w:docVar w:name="BookMarkLabel6" w:val="Utfärdare"/>
    <w:docVar w:name="BookMarkLabel60" w:val="Kopia"/>
    <w:docVar w:name="BookMarkLabel61" w:val="Mötesdatum"/>
    <w:docVar w:name="BookMarkLabel62" w:val="Kontrollinstruktion nr"/>
    <w:docVar w:name="BookMarkLabel63" w:val="Pjäs nr"/>
    <w:docVar w:name="BookMarkLabel64" w:val="LevAdress"/>
    <w:docVar w:name="BookMarkLabel65" w:val="LevBesöksadr."/>
    <w:docVar w:name="BookMarkLabel66" w:val="LevPostnr Ort"/>
    <w:docVar w:name="BookMarkLabel67" w:val="Kontaktperson"/>
    <w:docVar w:name="BookMarkLabel68" w:val="Företagsnamn"/>
    <w:docVar w:name="BookMarkLabel69" w:val="Avdelning"/>
    <w:docVar w:name="BookMarkLabel7" w:val="Tjänsteställe"/>
    <w:docVar w:name="BookMarkLabel70" w:val="Besöksadress"/>
    <w:docVar w:name="BookMarkLabel71" w:val="Postadress"/>
    <w:docVar w:name="BookMarkLabel72" w:val="Postnummer"/>
    <w:docVar w:name="BookMarkLabel73" w:val="Postnr Ort"/>
    <w:docVar w:name="BookMarkLabel74" w:val="Ort"/>
    <w:docVar w:name="BookMarkLabel75" w:val="E-post"/>
    <w:docVar w:name="BookMarkLabel76" w:val="Organisationsnr"/>
    <w:docVar w:name="BookMarkLabel77" w:val="ForetagTelefon"/>
    <w:docVar w:name="BookMarkLabel78" w:val="Direkttelefon"/>
    <w:docVar w:name="BookMarkLabel79" w:val="Mobiltelefon"/>
    <w:docVar w:name="BookMarkLabel8" w:val="Dokumentstatus"/>
    <w:docVar w:name="BookMarkLabel80" w:val="Faxnummer"/>
    <w:docVar w:name="BookMarkLabel81" w:val="Direktfax"/>
    <w:docVar w:name="BookMarkLabel82" w:val="Er Referens"/>
    <w:docVar w:name="BookMarkLabel9" w:val="Datum"/>
    <w:docVar w:name="BookmarkName1" w:val="Dokumentnamn"/>
    <w:docVar w:name="BookmarkName10" w:val="Utgåva"/>
    <w:docVar w:name="BookmarkName11" w:val="Granskare"/>
    <w:docVar w:name="BookmarkName12" w:val="GodkandAv"/>
    <w:docVar w:name="BookmarkName13" w:val="Montagebeskrivning"/>
    <w:docVar w:name="BookmarkName14" w:val="Kontrolltyp"/>
    <w:docVar w:name="BookmarkName15" w:val="ProduktspecNr"/>
    <w:docVar w:name="BookmarkName16" w:val="ArtikelNr"/>
    <w:docVar w:name="BookmarkName17" w:val="RitningsNr"/>
    <w:docVar w:name="BookmarkName18" w:val="Dokumentnummer"/>
    <w:docVar w:name="BookmarkName19" w:val="Mottagare"/>
    <w:docVar w:name="BookmarkName2" w:val="Dokumentnamn_eng"/>
    <w:docVar w:name="BookmarkName20" w:val="Uppdragsgivare"/>
    <w:docVar w:name="BookmarkName21" w:val="Produktgrupp"/>
    <w:docVar w:name="BookmarkName22" w:val="Ordernummer"/>
    <w:docVar w:name="BookmarkName23" w:val="Produktnamn"/>
    <w:docVar w:name="BookmarkName24" w:val="Ansvarig"/>
    <w:docVar w:name="BookmarkName25" w:val="Leveransplan"/>
    <w:docVar w:name="BookmarkName26" w:val="KallelsensDokumentnr"/>
    <w:docVar w:name="BookmarkName27" w:val="Produktbenämning"/>
    <w:docVar w:name="BookmarkName28" w:val="Äbnummer"/>
    <w:docVar w:name="BookmarkName29" w:val="Dokumentstatus"/>
    <w:docVar w:name="BookmarkName3" w:val="AngivenMottagare"/>
    <w:docVar w:name="BookmarkName30" w:val="Infoklass"/>
    <w:docVar w:name="BookmarkName31" w:val="Titel"/>
    <w:docVar w:name="BookmarkName32" w:val="Antal bilagor"/>
    <w:docVar w:name="BookmarkName33" w:val="Kund"/>
    <w:docVar w:name="BookmarkName34" w:val="Kundbestnr"/>
    <w:docVar w:name="BookmarkName35" w:val="Kundbestdatum"/>
    <w:docVar w:name="BookmarkName36" w:val="Ärende"/>
    <w:docVar w:name="BookmarkName37" w:val="Offertnummer"/>
    <w:docVar w:name="BookmarkName38" w:val="Offertdatum"/>
    <w:docVar w:name="BookmarkName39" w:val="Beställningsnr"/>
    <w:docVar w:name="BookmarkName4" w:val="MallID"/>
    <w:docVar w:name="BookmarkName40" w:val="Grankadav"/>
    <w:docVar w:name="BookmarkName41" w:val="Forum"/>
    <w:docVar w:name="BookmarkName42" w:val="Justeras"/>
    <w:docVar w:name="BookmarkName43" w:val="ProjektNummer"/>
    <w:docVar w:name="BookmarkName44" w:val="Deltagare"/>
    <w:docVar w:name="BookmarkName45" w:val="Projekt"/>
    <w:docVar w:name="BookmarkName46" w:val="Startdatum"/>
    <w:docVar w:name="BookmarkName47" w:val="Ärendemening"/>
    <w:docVar w:name="BookmarkName48" w:val="Enhet"/>
    <w:docVar w:name="BookmarkName49" w:val="Kundnummer"/>
    <w:docVar w:name="BookmarkName5" w:val="DocType"/>
    <w:docVar w:name="BookmarkName50" w:val="MottagaresDatum"/>
    <w:docVar w:name="BookmarkName51" w:val="Beslutsdatum"/>
    <w:docVar w:name="BookmarkName52" w:val="Beslutsfattare"/>
    <w:docVar w:name="BookmarkName53" w:val="Förhinder"/>
    <w:docVar w:name="BookmarkName54" w:val="Starttidmote"/>
    <w:docVar w:name="BookmarkName55" w:val="Sluttidmote"/>
    <w:docVar w:name="BookmarkName56" w:val="Plats"/>
    <w:docVar w:name="BookmarkName57" w:val="OrgNr"/>
    <w:docVar w:name="BookmarkName58" w:val="Land"/>
    <w:docVar w:name="BookmarkName59" w:val="Godkänd"/>
    <w:docVar w:name="BookmarkName6" w:val="Utfärdare"/>
    <w:docVar w:name="BookmarkName60" w:val="Kopia"/>
    <w:docVar w:name="BookmarkName61" w:val="Mötesdatum"/>
    <w:docVar w:name="BookmarkName62" w:val="KontrollinstrNr"/>
    <w:docVar w:name="BookmarkName63" w:val="PjäsNr"/>
    <w:docVar w:name="BookmarkName64" w:val="LevAdrAdress"/>
    <w:docVar w:name="BookmarkName65" w:val="LevAdrBesok"/>
    <w:docVar w:name="BookmarkName66" w:val="LevAdrPostnrOrt"/>
    <w:docVar w:name="BookmarkName67" w:val="Kontaktperson"/>
    <w:docVar w:name="BookmarkName68" w:val="Foretagsnamn"/>
    <w:docVar w:name="BookmarkName69" w:val="Avdelning"/>
    <w:docVar w:name="BookmarkName7" w:val="Tjänsteställe"/>
    <w:docVar w:name="BookmarkName70" w:val="Besoksadress"/>
    <w:docVar w:name="BookmarkName71" w:val="Postadress"/>
    <w:docVar w:name="BookmarkName72" w:val="Postnummer"/>
    <w:docVar w:name="BookmarkName73" w:val="Postnr_Ort"/>
    <w:docVar w:name="BookmarkName74" w:val="Ort"/>
    <w:docVar w:name="BookmarkName75" w:val="E_post"/>
    <w:docVar w:name="BookmarkName76" w:val="Organisationsnummer"/>
    <w:docVar w:name="BookmarkName77" w:val="FTGTelefon"/>
    <w:docVar w:name="BookmarkName78" w:val="Telefonnummer"/>
    <w:docVar w:name="BookmarkName79" w:val="Mobiltelefon"/>
    <w:docVar w:name="BookmarkName8" w:val="Status"/>
    <w:docVar w:name="BookmarkName80" w:val="Faxnummer"/>
    <w:docVar w:name="BookmarkName81" w:val="DirektFaxnummer"/>
    <w:docVar w:name="BookmarkName82" w:val="Er_Referens"/>
    <w:docVar w:name="BookmarkName9" w:val="Datumdialog"/>
    <w:docVar w:name="BookMarkOrdnr10" w:val="1004"/>
    <w:docVar w:name="BookMarkOrdnr11" w:val="1004"/>
    <w:docVar w:name="BookMarkOrdnr12" w:val="1004"/>
    <w:docVar w:name="BookMarkOrdnr13" w:val="1004"/>
    <w:docVar w:name="BookMarkOrdnr14" w:val="1004"/>
    <w:docVar w:name="BookMarkOrdnr15" w:val="1004"/>
    <w:docVar w:name="BookMarkOrdnr16" w:val="1004"/>
    <w:docVar w:name="BookMarkOrdnr17" w:val="1004"/>
    <w:docVar w:name="BookMarkOrdnr18" w:val="1005"/>
    <w:docVar w:name="BookMarkOrdnr19" w:val="1006"/>
    <w:docVar w:name="BookMarkOrdnr20" w:val="1006"/>
    <w:docVar w:name="BookMarkOrdnr21" w:val="1006"/>
    <w:docVar w:name="BookMarkOrdnr22" w:val="1006"/>
    <w:docVar w:name="BookMarkOrdnr23" w:val="1006"/>
    <w:docVar w:name="BookMarkOrdnr24" w:val="1006"/>
    <w:docVar w:name="BookMarkOrdnr25" w:val="1006"/>
    <w:docVar w:name="BookMarkOrdnr26" w:val="1006"/>
    <w:docVar w:name="BookMarkOrdnr27" w:val="1006"/>
    <w:docVar w:name="BookMarkOrdnr28" w:val="1006"/>
    <w:docVar w:name="BookMarkOrdnr29" w:val="1007"/>
    <w:docVar w:name="BookMarkOrdnr30" w:val="1008"/>
    <w:docVar w:name="BookMarkOrdnr31" w:val="1010"/>
    <w:docVar w:name="BookMarkOrdnr32" w:val="1010"/>
    <w:docVar w:name="BookMarkOrdnr33" w:val="1014"/>
    <w:docVar w:name="BookMarkOrdnr34" w:val="1014"/>
    <w:docVar w:name="BookMarkOrdnr35" w:val="1014"/>
    <w:docVar w:name="BookMarkOrdnr36" w:val="1030"/>
    <w:docVar w:name="BookMarkOrdnr37" w:val="1036"/>
    <w:docVar w:name="BookMarkOrdnr38" w:val="1037"/>
    <w:docVar w:name="BookMarkOrdnr39" w:val="1038"/>
    <w:docVar w:name="BookMarkOrdnr40" w:val="1039"/>
    <w:docVar w:name="BookMarkOrdnr41" w:val="1042"/>
    <w:docVar w:name="BookMarkOrdnr42" w:val="1043"/>
    <w:docVar w:name="BookMarkOrdnr43" w:val="1043"/>
    <w:docVar w:name="BookMarkOrdnr44" w:val="1044"/>
    <w:docVar w:name="BookMarkOrdnr45" w:val="1045"/>
    <w:docVar w:name="BookMarkOrdnr46" w:val="1047"/>
    <w:docVar w:name="BookMarkOrdnr47" w:val="1065"/>
    <w:docVar w:name="BookMarkOrdnr48" w:val="1069"/>
    <w:docVar w:name="BookMarkOrdnr49" w:val="1070"/>
    <w:docVar w:name="BookMarkOrdnr5" w:val="1001"/>
    <w:docVar w:name="BookMarkOrdnr50" w:val="1073"/>
    <w:docVar w:name="BookMarkOrdnr51" w:val="1075"/>
    <w:docVar w:name="BookMarkOrdnr52" w:val="1080"/>
    <w:docVar w:name="BookMarkOrdnr53" w:val="1081"/>
    <w:docVar w:name="BookMarkOrdnr54" w:val="1082"/>
    <w:docVar w:name="BookMarkOrdnr55" w:val="1083"/>
    <w:docVar w:name="BookMarkOrdnr56" w:val="1084"/>
    <w:docVar w:name="BookMarkOrdnr57" w:val="1085"/>
    <w:docVar w:name="BookMarkOrdnr58" w:val="1087"/>
    <w:docVar w:name="BookMarkOrdnr59" w:val="1089"/>
    <w:docVar w:name="BookMarkOrdnr6" w:val="1001"/>
    <w:docVar w:name="BookMarkOrdnr60" w:val="1090"/>
    <w:docVar w:name="BookMarkOrdnr61" w:val="1091"/>
    <w:docVar w:name="BookMarkOrdnr62" w:val="1091"/>
    <w:docVar w:name="BookMarkOrdnr63" w:val="1092"/>
    <w:docVar w:name="BookMarkOrdnr64" w:val="1110"/>
    <w:docVar w:name="BookMarkOrdnr65" w:val="1115"/>
    <w:docVar w:name="BookMarkOrdnr66" w:val="1120"/>
    <w:docVar w:name="BookMarkOrdnr67" w:val="1255"/>
    <w:docVar w:name="BookMarkOrdnr68" w:val="2053"/>
    <w:docVar w:name="BookMarkOrdnr69" w:val="2055"/>
    <w:docVar w:name="BookMarkOrdnr7" w:val="1002"/>
    <w:docVar w:name="BookMarkOrdnr70" w:val="2056"/>
    <w:docVar w:name="BookMarkOrdnr71" w:val="2057"/>
    <w:docVar w:name="BookMarkOrdnr72" w:val="2058"/>
    <w:docVar w:name="BookMarkOrdnr73" w:val="2059"/>
    <w:docVar w:name="BookMarkOrdnr74" w:val="2060"/>
    <w:docVar w:name="BookMarkOrdnr75" w:val="2061"/>
    <w:docVar w:name="BookMarkOrdnr76" w:val="2062"/>
    <w:docVar w:name="BookMarkOrdnr77" w:val="2063"/>
    <w:docVar w:name="BookMarkOrdnr78" w:val="2064"/>
    <w:docVar w:name="BookMarkOrdnr79" w:val="2067"/>
    <w:docVar w:name="BookMarkOrdnr8" w:val="1002"/>
    <w:docVar w:name="BookMarkOrdnr80" w:val="2068"/>
    <w:docVar w:name="BookMarkOrdnr81" w:val="2069"/>
    <w:docVar w:name="BookMarkOrdnr82" w:val="2071"/>
    <w:docVar w:name="BookMarkOrdnr9" w:val="1003"/>
    <w:docVar w:name="BookMarkValue1" w:val="&lt;&lt;NULL&gt;&gt;"/>
    <w:docVar w:name="BookMarkValue10" w:val="&lt;&lt;NULL&gt;&gt;"/>
    <w:docVar w:name="BookMarkValue11" w:val="&lt;&lt;NULL&gt;&gt;"/>
    <w:docVar w:name="BookMarkValue12" w:val="&lt;&lt;NULL&gt;&gt;"/>
    <w:docVar w:name="BookMarkValue13" w:val="&lt;&lt;NULL&gt;&gt;"/>
    <w:docVar w:name="BookMarkValue14" w:val="&lt;&lt;NULL&gt;&gt;"/>
    <w:docVar w:name="BookMarkValue15" w:val="&lt;&lt;NULL&gt;&gt;"/>
    <w:docVar w:name="BookMarkValue16" w:val="&lt;&lt;NULL&gt;&gt;"/>
    <w:docVar w:name="BookMarkValue17" w:val="&lt;&lt;NULL&gt;&gt;"/>
    <w:docVar w:name="BookMarkValue18" w:val="&lt;&lt;NULL&gt;&gt;"/>
    <w:docVar w:name="BookMarkValue19" w:val="&lt;&lt;NULL&gt;&gt;"/>
    <w:docVar w:name="BookMarkValue2" w:val="&lt;&lt;NULL&gt;&gt;"/>
    <w:docVar w:name="BookMarkValue20" w:val="&lt;&lt;NULL&gt;&gt;"/>
    <w:docVar w:name="BookMarkValue21" w:val="&lt;&lt;NULL&gt;&gt;"/>
    <w:docVar w:name="BookMarkValue22" w:val="&lt;&lt;NULL&gt;&gt;"/>
    <w:docVar w:name="BookMarkValue23" w:val="&lt;&lt;NULL&gt;&gt;"/>
    <w:docVar w:name="BookMarkValue24" w:val="&lt;&lt;NULL&gt;&gt;"/>
    <w:docVar w:name="BookMarkValue25" w:val="&lt;&lt;NULL&gt;&gt;"/>
    <w:docVar w:name="BookMarkValue26" w:val="&lt;&lt;NULL&gt;&gt;"/>
    <w:docVar w:name="BookMarkValue27" w:val="&lt;&lt;NULL&gt;&gt;"/>
    <w:docVar w:name="BookMarkValue28" w:val="&lt;&lt;NULL&gt;&gt;"/>
    <w:docVar w:name="BookMarkValue29" w:val="&lt;&lt;NULL&gt;&gt;"/>
    <w:docVar w:name="BookMarkValue3" w:val="&lt;&lt;NULL&gt;&gt;"/>
    <w:docVar w:name="BookMarkValue30" w:val="&lt;&lt;NULL&gt;&gt;"/>
    <w:docVar w:name="BookMarkValue31" w:val="&lt;&lt;NULL&gt;&gt;"/>
    <w:docVar w:name="BookMarkValue32" w:val="&lt;&lt;NULL&gt;&gt;"/>
    <w:docVar w:name="BookMarkValue33" w:val="&lt;&lt;NULL&gt;&gt;"/>
    <w:docVar w:name="BookMarkValue34" w:val="&lt;&lt;NULL&gt;&gt;"/>
    <w:docVar w:name="BookMarkValue35" w:val="&lt;&lt;NULL&gt;&gt;"/>
    <w:docVar w:name="BookMarkValue36" w:val="&lt;&lt;NULL&gt;&gt;"/>
    <w:docVar w:name="BookMarkValue37" w:val="&lt;&lt;NULL&gt;&gt;"/>
    <w:docVar w:name="BookMarkValue38" w:val="&lt;&lt;NULL&gt;&gt;"/>
    <w:docVar w:name="BookMarkValue39" w:val="&lt;&lt;NULL&gt;&gt;"/>
    <w:docVar w:name="BookMarkValue4" w:val="&lt;&lt;NULL&gt;&gt;"/>
    <w:docVar w:name="BookMarkValue40" w:val="&lt;&lt;NULL&gt;&gt;"/>
    <w:docVar w:name="BookMarkValue41" w:val="&lt;&lt;NULL&gt;&gt;"/>
    <w:docVar w:name="BookMarkValue42" w:val="&lt;&lt;NULL&gt;&gt;"/>
    <w:docVar w:name="BookMarkValue43" w:val="&lt;&lt;NULL&gt;&gt;"/>
    <w:docVar w:name="BookMarkValue44" w:val="&lt;&lt;NULL&gt;&gt;"/>
    <w:docVar w:name="BookMarkValue45" w:val="&lt;&lt;NULL&gt;&gt;"/>
    <w:docVar w:name="BookMarkValue46" w:val="&lt;&lt;NULL&gt;&gt;"/>
    <w:docVar w:name="BookMarkValue47" w:val="&lt;&lt;NULL&gt;&gt;"/>
    <w:docVar w:name="BookMarkValue48" w:val="&lt;&lt;NULL&gt;&gt;"/>
    <w:docVar w:name="BookMarkValue49" w:val="&lt;&lt;NULL&gt;&gt;"/>
    <w:docVar w:name="BookMarkValue5" w:val="&lt;&lt;NULL&gt;&gt;"/>
    <w:docVar w:name="BookMarkValue50" w:val="&lt;&lt;NULL&gt;&gt;"/>
    <w:docVar w:name="BookMarkValue51" w:val="&lt;&lt;NULL&gt;&gt;"/>
    <w:docVar w:name="BookMarkValue52" w:val="&lt;&lt;NULL&gt;&gt;"/>
    <w:docVar w:name="BookMarkValue53" w:val="&lt;&lt;NULL&gt;&gt;"/>
    <w:docVar w:name="BookMarkValue54" w:val="&lt;&lt;NULL&gt;&gt;"/>
    <w:docVar w:name="BookMarkValue55" w:val="&lt;&lt;NULL&gt;&gt;"/>
    <w:docVar w:name="BookMarkValue56" w:val="&lt;&lt;NULL&gt;&gt;"/>
    <w:docVar w:name="BookMarkValue57" w:val="&lt;&lt;NULL&gt;&gt;"/>
    <w:docVar w:name="BookMarkValue58" w:val="&lt;&lt;NULL&gt;&gt;"/>
    <w:docVar w:name="BookMarkValue59" w:val="&lt;&lt;NULL&gt;&gt;"/>
    <w:docVar w:name="BookMarkValue6" w:val="&lt;&lt;NULL&gt;&gt;"/>
    <w:docVar w:name="BookMarkValue60" w:val="&lt;&lt;NULL&gt;&gt;"/>
    <w:docVar w:name="BookMarkValue61" w:val="&lt;&lt;NULL&gt;&gt;"/>
    <w:docVar w:name="BookMarkValue62" w:val="&lt;&lt;NULL&gt;&gt;"/>
    <w:docVar w:name="BookMarkValue63" w:val="&lt;&lt;NULL&gt;&gt;"/>
    <w:docVar w:name="BookMarkValue64" w:val="&lt;&lt;NULL&gt;&gt;"/>
    <w:docVar w:name="BookMarkValue65" w:val="&lt;&lt;NULL&gt;&gt;"/>
    <w:docVar w:name="BookMarkValue66" w:val="&lt;&lt;NULL&gt;&gt;"/>
    <w:docVar w:name="BookMarkValue67" w:val="&lt;&lt;NULL&gt;&gt;"/>
    <w:docVar w:name="BookMarkValue68" w:val="&lt;&lt;NULL&gt;&gt;"/>
    <w:docVar w:name="BookMarkValue69" w:val="&lt;&lt;NULL&gt;&gt;"/>
    <w:docVar w:name="BookMarkValue7" w:val="&lt;&lt;NULL&gt;&gt;"/>
    <w:docVar w:name="BookMarkValue70" w:val="&lt;&lt;NULL&gt;&gt;"/>
    <w:docVar w:name="BookMarkValue71" w:val="&lt;&lt;NULL&gt;&gt;"/>
    <w:docVar w:name="BookMarkValue72" w:val="&lt;&lt;NULL&gt;&gt;"/>
    <w:docVar w:name="BookMarkValue73" w:val="&lt;&lt;NULL&gt;&gt;"/>
    <w:docVar w:name="BookMarkValue74" w:val="&lt;&lt;NULL&gt;&gt;"/>
    <w:docVar w:name="BookMarkValue75" w:val="&lt;&lt;NULL&gt;&gt;"/>
    <w:docVar w:name="BookMarkValue76" w:val="&lt;&lt;NULL&gt;&gt;"/>
    <w:docVar w:name="BookMarkValue77" w:val="&lt;&lt;NULL&gt;&gt;"/>
    <w:docVar w:name="BookMarkValue78" w:val="&lt;&lt;NULL&gt;&gt;"/>
    <w:docVar w:name="BookMarkValue79" w:val="&lt;&lt;NULL&gt;&gt;"/>
    <w:docVar w:name="BookMarkValue8" w:val="&lt;&lt;NULL&gt;&gt;"/>
    <w:docVar w:name="BookMarkValue80" w:val="&lt;&lt;NULL&gt;&gt;"/>
    <w:docVar w:name="BookMarkValue81" w:val="&lt;&lt;NULL&gt;&gt;"/>
    <w:docVar w:name="BookMarkValue82" w:val="&lt;&lt;NULL&gt;&gt;"/>
    <w:docVar w:name="BookMarkValue9" w:val="2008-06-13"/>
    <w:docVar w:name="CaesarDialog" w:val="No"/>
    <w:docVar w:name="Dialog" w:val="Yes"/>
    <w:docVar w:name="DocumentSaved" w:val="False"/>
    <w:docVar w:name="hDokument" w:val=" 0"/>
    <w:docVar w:name="hFormatmallslinje" w:val="Nej"/>
    <w:docVar w:name="hLogo" w:val=" 0"/>
    <w:docVar w:name="hLogoStorlek" w:val="Nej"/>
    <w:docVar w:name="hPrinterbox" w:val="No"/>
    <w:docVar w:name="hSidfot" w:val=" 0"/>
    <w:docVar w:name="hTabellinje" w:val="Nej"/>
    <w:docVar w:name="hTecken" w:val="Nej"/>
    <w:docVar w:name="LokHandlaggare" w:val=" "/>
    <w:docVar w:name="StartSecond" w:val="True"/>
  </w:docVars>
  <w:rsids>
    <w:rsidRoot w:val="00930708"/>
    <w:rsid w:val="0000257A"/>
    <w:rsid w:val="00002F46"/>
    <w:rsid w:val="00004F5A"/>
    <w:rsid w:val="00040EB2"/>
    <w:rsid w:val="00047B40"/>
    <w:rsid w:val="000538AB"/>
    <w:rsid w:val="00057705"/>
    <w:rsid w:val="000605A6"/>
    <w:rsid w:val="00073CCA"/>
    <w:rsid w:val="00076092"/>
    <w:rsid w:val="000910B7"/>
    <w:rsid w:val="000935AA"/>
    <w:rsid w:val="00094AE0"/>
    <w:rsid w:val="000B79D3"/>
    <w:rsid w:val="000C2EF8"/>
    <w:rsid w:val="000C6EC0"/>
    <w:rsid w:val="000D37D5"/>
    <w:rsid w:val="00104E32"/>
    <w:rsid w:val="00105383"/>
    <w:rsid w:val="00117201"/>
    <w:rsid w:val="0014127C"/>
    <w:rsid w:val="00141F15"/>
    <w:rsid w:val="00142784"/>
    <w:rsid w:val="00156BE3"/>
    <w:rsid w:val="00170B69"/>
    <w:rsid w:val="001764E2"/>
    <w:rsid w:val="001854DA"/>
    <w:rsid w:val="0018791F"/>
    <w:rsid w:val="00194E32"/>
    <w:rsid w:val="0019659A"/>
    <w:rsid w:val="001A753E"/>
    <w:rsid w:val="001B270E"/>
    <w:rsid w:val="001B2D34"/>
    <w:rsid w:val="001D541A"/>
    <w:rsid w:val="001F5D82"/>
    <w:rsid w:val="00200390"/>
    <w:rsid w:val="00201B58"/>
    <w:rsid w:val="002106FF"/>
    <w:rsid w:val="00210D68"/>
    <w:rsid w:val="002110FD"/>
    <w:rsid w:val="00240A13"/>
    <w:rsid w:val="00241ADE"/>
    <w:rsid w:val="00243DDE"/>
    <w:rsid w:val="00246078"/>
    <w:rsid w:val="00253F13"/>
    <w:rsid w:val="0026604E"/>
    <w:rsid w:val="00272CE2"/>
    <w:rsid w:val="00295E68"/>
    <w:rsid w:val="002B63BE"/>
    <w:rsid w:val="002C6584"/>
    <w:rsid w:val="002D1290"/>
    <w:rsid w:val="002D5CE2"/>
    <w:rsid w:val="002D7ACF"/>
    <w:rsid w:val="002E76D9"/>
    <w:rsid w:val="002F212C"/>
    <w:rsid w:val="002F73CB"/>
    <w:rsid w:val="00311D8B"/>
    <w:rsid w:val="0032101D"/>
    <w:rsid w:val="0032544D"/>
    <w:rsid w:val="0034643B"/>
    <w:rsid w:val="0034696E"/>
    <w:rsid w:val="00351BDB"/>
    <w:rsid w:val="003725E6"/>
    <w:rsid w:val="0038547A"/>
    <w:rsid w:val="00391C90"/>
    <w:rsid w:val="00394BFE"/>
    <w:rsid w:val="003A4BAA"/>
    <w:rsid w:val="003A6955"/>
    <w:rsid w:val="003A7788"/>
    <w:rsid w:val="003C2D05"/>
    <w:rsid w:val="003D2907"/>
    <w:rsid w:val="003E3F14"/>
    <w:rsid w:val="003E46E5"/>
    <w:rsid w:val="003E4989"/>
    <w:rsid w:val="003E4DBB"/>
    <w:rsid w:val="003E5BC1"/>
    <w:rsid w:val="003E7EE3"/>
    <w:rsid w:val="00405156"/>
    <w:rsid w:val="00406423"/>
    <w:rsid w:val="00425633"/>
    <w:rsid w:val="00441857"/>
    <w:rsid w:val="00460089"/>
    <w:rsid w:val="004721F0"/>
    <w:rsid w:val="00486B5C"/>
    <w:rsid w:val="00490027"/>
    <w:rsid w:val="004930B7"/>
    <w:rsid w:val="004A1347"/>
    <w:rsid w:val="004B0747"/>
    <w:rsid w:val="004B104E"/>
    <w:rsid w:val="004B2396"/>
    <w:rsid w:val="004C22F2"/>
    <w:rsid w:val="004C7C48"/>
    <w:rsid w:val="004F396D"/>
    <w:rsid w:val="00505AEF"/>
    <w:rsid w:val="00510095"/>
    <w:rsid w:val="00527A1B"/>
    <w:rsid w:val="00530AF6"/>
    <w:rsid w:val="00537BB4"/>
    <w:rsid w:val="00552281"/>
    <w:rsid w:val="00561AA7"/>
    <w:rsid w:val="00565478"/>
    <w:rsid w:val="005704AC"/>
    <w:rsid w:val="00582DAE"/>
    <w:rsid w:val="00585A53"/>
    <w:rsid w:val="00586440"/>
    <w:rsid w:val="00594EEB"/>
    <w:rsid w:val="005B7451"/>
    <w:rsid w:val="005C1E3E"/>
    <w:rsid w:val="005C2090"/>
    <w:rsid w:val="005D76E1"/>
    <w:rsid w:val="005F458D"/>
    <w:rsid w:val="006017DC"/>
    <w:rsid w:val="00621654"/>
    <w:rsid w:val="00625148"/>
    <w:rsid w:val="00633BD7"/>
    <w:rsid w:val="00634C23"/>
    <w:rsid w:val="006373F9"/>
    <w:rsid w:val="0064193A"/>
    <w:rsid w:val="00641E21"/>
    <w:rsid w:val="006436AF"/>
    <w:rsid w:val="00647ADF"/>
    <w:rsid w:val="00666BCB"/>
    <w:rsid w:val="00670830"/>
    <w:rsid w:val="0068363C"/>
    <w:rsid w:val="006A75D4"/>
    <w:rsid w:val="006B3789"/>
    <w:rsid w:val="006C14D7"/>
    <w:rsid w:val="006C70E1"/>
    <w:rsid w:val="006D6F3A"/>
    <w:rsid w:val="006F234E"/>
    <w:rsid w:val="006F6FD7"/>
    <w:rsid w:val="00740750"/>
    <w:rsid w:val="00751E98"/>
    <w:rsid w:val="007A11EA"/>
    <w:rsid w:val="007B71BC"/>
    <w:rsid w:val="007C186C"/>
    <w:rsid w:val="007D066E"/>
    <w:rsid w:val="007F7FA7"/>
    <w:rsid w:val="00813722"/>
    <w:rsid w:val="0082793D"/>
    <w:rsid w:val="00856908"/>
    <w:rsid w:val="0086561B"/>
    <w:rsid w:val="00874716"/>
    <w:rsid w:val="0087677C"/>
    <w:rsid w:val="008815C2"/>
    <w:rsid w:val="008973A9"/>
    <w:rsid w:val="008A4D35"/>
    <w:rsid w:val="008A62B4"/>
    <w:rsid w:val="008B0715"/>
    <w:rsid w:val="008C2437"/>
    <w:rsid w:val="008D0AF0"/>
    <w:rsid w:val="008D27D6"/>
    <w:rsid w:val="008F50B3"/>
    <w:rsid w:val="00914FB2"/>
    <w:rsid w:val="009248E8"/>
    <w:rsid w:val="00930708"/>
    <w:rsid w:val="009412EB"/>
    <w:rsid w:val="00942C42"/>
    <w:rsid w:val="0095544A"/>
    <w:rsid w:val="00957653"/>
    <w:rsid w:val="00963B48"/>
    <w:rsid w:val="00972458"/>
    <w:rsid w:val="00972A12"/>
    <w:rsid w:val="00976124"/>
    <w:rsid w:val="0098162E"/>
    <w:rsid w:val="00981BF4"/>
    <w:rsid w:val="0098242C"/>
    <w:rsid w:val="00982C36"/>
    <w:rsid w:val="00983406"/>
    <w:rsid w:val="00984916"/>
    <w:rsid w:val="00997104"/>
    <w:rsid w:val="009A58E1"/>
    <w:rsid w:val="009A6409"/>
    <w:rsid w:val="009B3CAB"/>
    <w:rsid w:val="009B5EE4"/>
    <w:rsid w:val="009D160F"/>
    <w:rsid w:val="009D41E4"/>
    <w:rsid w:val="009E09D0"/>
    <w:rsid w:val="009E0E28"/>
    <w:rsid w:val="009E1469"/>
    <w:rsid w:val="009F6FFB"/>
    <w:rsid w:val="00A0230E"/>
    <w:rsid w:val="00A10508"/>
    <w:rsid w:val="00A209B1"/>
    <w:rsid w:val="00A30ABF"/>
    <w:rsid w:val="00A34951"/>
    <w:rsid w:val="00A44DD9"/>
    <w:rsid w:val="00A5086B"/>
    <w:rsid w:val="00A8074F"/>
    <w:rsid w:val="00A84841"/>
    <w:rsid w:val="00AA0BB8"/>
    <w:rsid w:val="00AA2286"/>
    <w:rsid w:val="00AA247A"/>
    <w:rsid w:val="00AA67C1"/>
    <w:rsid w:val="00AB0CFC"/>
    <w:rsid w:val="00AB1215"/>
    <w:rsid w:val="00AB313C"/>
    <w:rsid w:val="00AB67E0"/>
    <w:rsid w:val="00AB7078"/>
    <w:rsid w:val="00AC088B"/>
    <w:rsid w:val="00AE13E2"/>
    <w:rsid w:val="00B01B9F"/>
    <w:rsid w:val="00B027E1"/>
    <w:rsid w:val="00B111E9"/>
    <w:rsid w:val="00B24A22"/>
    <w:rsid w:val="00B325E4"/>
    <w:rsid w:val="00B43A93"/>
    <w:rsid w:val="00B6676D"/>
    <w:rsid w:val="00B85F83"/>
    <w:rsid w:val="00B945CB"/>
    <w:rsid w:val="00B96312"/>
    <w:rsid w:val="00BC2561"/>
    <w:rsid w:val="00BF78F2"/>
    <w:rsid w:val="00C0170B"/>
    <w:rsid w:val="00C131EA"/>
    <w:rsid w:val="00C16BE4"/>
    <w:rsid w:val="00C273AF"/>
    <w:rsid w:val="00C32D16"/>
    <w:rsid w:val="00C40082"/>
    <w:rsid w:val="00C5627E"/>
    <w:rsid w:val="00C6262F"/>
    <w:rsid w:val="00C827A2"/>
    <w:rsid w:val="00C87BC3"/>
    <w:rsid w:val="00C93120"/>
    <w:rsid w:val="00CB0471"/>
    <w:rsid w:val="00CB259E"/>
    <w:rsid w:val="00CC78AC"/>
    <w:rsid w:val="00CD493F"/>
    <w:rsid w:val="00D22B5D"/>
    <w:rsid w:val="00D242B9"/>
    <w:rsid w:val="00D2701E"/>
    <w:rsid w:val="00D565B6"/>
    <w:rsid w:val="00D741A4"/>
    <w:rsid w:val="00DA4664"/>
    <w:rsid w:val="00DE7056"/>
    <w:rsid w:val="00DE74B1"/>
    <w:rsid w:val="00E00AC1"/>
    <w:rsid w:val="00E0158F"/>
    <w:rsid w:val="00E11321"/>
    <w:rsid w:val="00E21D2D"/>
    <w:rsid w:val="00E332D1"/>
    <w:rsid w:val="00E362E0"/>
    <w:rsid w:val="00E515E3"/>
    <w:rsid w:val="00E62527"/>
    <w:rsid w:val="00E670A0"/>
    <w:rsid w:val="00E71169"/>
    <w:rsid w:val="00EA625A"/>
    <w:rsid w:val="00EA7FDA"/>
    <w:rsid w:val="00EC0A45"/>
    <w:rsid w:val="00EC19A5"/>
    <w:rsid w:val="00EC4140"/>
    <w:rsid w:val="00ED407C"/>
    <w:rsid w:val="00EF2DB8"/>
    <w:rsid w:val="00EF4519"/>
    <w:rsid w:val="00F201B8"/>
    <w:rsid w:val="00F3230B"/>
    <w:rsid w:val="00F330AA"/>
    <w:rsid w:val="00F37205"/>
    <w:rsid w:val="00F44E33"/>
    <w:rsid w:val="00F6658A"/>
    <w:rsid w:val="00F7545C"/>
    <w:rsid w:val="00F83A24"/>
    <w:rsid w:val="00F937D9"/>
    <w:rsid w:val="00FA2393"/>
    <w:rsid w:val="00FA306B"/>
    <w:rsid w:val="00FA489E"/>
    <w:rsid w:val="00FB182C"/>
    <w:rsid w:val="00FD513D"/>
    <w:rsid w:val="00FD6068"/>
    <w:rsid w:val="00FE2B92"/>
    <w:rsid w:val="00FE5342"/>
    <w:rsid w:val="00FF3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71B95AF"/>
  <w15:chartTrackingRefBased/>
  <w15:docId w15:val="{B784D1B6-89D2-47ED-AF0B-A967B807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table of figures" w:uiPriority="99"/>
    <w:lsdException w:name="table of authorities" w:uiPriority="6"/>
    <w:lsdException w:name="List" w:uiPriority="99"/>
    <w:lsdException w:name="List Bullet" w:uiPriority="14" w:qFormat="1"/>
    <w:lsdException w:name="List Number" w:uiPriority="14" w:qFormat="1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Default Paragraph Font" w:uiPriority="1"/>
    <w:lsdException w:name="Body Text Indent" w:uiPriority="6"/>
    <w:lsdException w:name="List Continue" w:uiPriority="99"/>
    <w:lsdException w:name="Body Text First Indent 2" w:uiPriority="6"/>
    <w:lsdException w:name="Body Text 2" w:uiPriority="6"/>
    <w:lsdException w:name="Hyperlink" w:uiPriority="99"/>
    <w:lsdException w:name="Strong" w:uiPriority="5" w:qFormat="1"/>
    <w:lsdException w:name="Document Map" w:uiPriority="6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3B48"/>
  </w:style>
  <w:style w:type="paragraph" w:styleId="Rubrik1">
    <w:name w:val="heading 1"/>
    <w:next w:val="Normal"/>
    <w:link w:val="Rubrik1Char"/>
    <w:uiPriority w:val="9"/>
    <w:qFormat/>
    <w:rsid w:val="00B96312"/>
    <w:pPr>
      <w:keepNext/>
      <w:numPr>
        <w:numId w:val="36"/>
      </w:numPr>
      <w:pBdr>
        <w:bottom w:val="single" w:sz="4" w:space="5" w:color="auto"/>
      </w:pBdr>
      <w:spacing w:before="960" w:after="240" w:line="400" w:lineRule="atLeast"/>
      <w:outlineLvl w:val="0"/>
    </w:pPr>
    <w:rPr>
      <w:rFonts w:asciiTheme="majorHAnsi" w:eastAsiaTheme="majorEastAsia" w:hAnsiTheme="majorHAnsi" w:cstheme="majorBidi"/>
      <w:bCs/>
      <w:color w:val="7F7F7F"/>
      <w:sz w:val="32"/>
      <w:szCs w:val="28"/>
      <w:lang w:eastAsia="en-US"/>
    </w:rPr>
  </w:style>
  <w:style w:type="paragraph" w:styleId="Rubrik2">
    <w:name w:val="heading 2"/>
    <w:basedOn w:val="Rubrik1"/>
    <w:next w:val="Normal"/>
    <w:link w:val="Rubrik2Char"/>
    <w:uiPriority w:val="9"/>
    <w:qFormat/>
    <w:rsid w:val="00BC2561"/>
    <w:pPr>
      <w:numPr>
        <w:ilvl w:val="1"/>
      </w:numPr>
      <w:pBdr>
        <w:bottom w:val="none" w:sz="0" w:space="0" w:color="auto"/>
      </w:pBdr>
      <w:spacing w:before="240" w:line="240" w:lineRule="auto"/>
      <w:outlineLvl w:val="1"/>
    </w:pPr>
    <w:rPr>
      <w:bCs w:val="0"/>
      <w:color w:val="3D4146"/>
      <w:sz w:val="24"/>
      <w:szCs w:val="26"/>
    </w:rPr>
  </w:style>
  <w:style w:type="paragraph" w:styleId="Rubrik3">
    <w:name w:val="heading 3"/>
    <w:basedOn w:val="Rubrik2"/>
    <w:next w:val="Normal"/>
    <w:link w:val="Rubrik3Char"/>
    <w:uiPriority w:val="9"/>
    <w:qFormat/>
    <w:rsid w:val="00BC2561"/>
    <w:pPr>
      <w:numPr>
        <w:ilvl w:val="2"/>
      </w:numPr>
      <w:outlineLvl w:val="2"/>
    </w:pPr>
    <w:rPr>
      <w:bCs/>
    </w:rPr>
  </w:style>
  <w:style w:type="paragraph" w:styleId="Rubrik4">
    <w:name w:val="heading 4"/>
    <w:basedOn w:val="Rubrik3"/>
    <w:next w:val="Normal"/>
    <w:link w:val="Rubrik4Char"/>
    <w:uiPriority w:val="9"/>
    <w:qFormat/>
    <w:rsid w:val="00BC2561"/>
    <w:pPr>
      <w:numPr>
        <w:ilvl w:val="3"/>
      </w:numPr>
      <w:outlineLvl w:val="3"/>
    </w:pPr>
    <w:rPr>
      <w:bCs w:val="0"/>
      <w:iCs/>
    </w:rPr>
  </w:style>
  <w:style w:type="paragraph" w:styleId="Rubrik5">
    <w:name w:val="heading 5"/>
    <w:basedOn w:val="Rubrik4"/>
    <w:next w:val="Normal"/>
    <w:link w:val="Rubrik5Char"/>
    <w:uiPriority w:val="9"/>
    <w:qFormat/>
    <w:rsid w:val="00BC2561"/>
    <w:pPr>
      <w:numPr>
        <w:ilvl w:val="4"/>
      </w:numPr>
      <w:outlineLvl w:val="4"/>
    </w:pPr>
  </w:style>
  <w:style w:type="paragraph" w:styleId="Rubrik6">
    <w:name w:val="heading 6"/>
    <w:basedOn w:val="Rubrik5"/>
    <w:next w:val="Normal"/>
    <w:link w:val="Rubrik6Char"/>
    <w:uiPriority w:val="9"/>
    <w:qFormat/>
    <w:rsid w:val="00BC2561"/>
    <w:pPr>
      <w:numPr>
        <w:ilvl w:val="5"/>
      </w:numPr>
      <w:outlineLvl w:val="5"/>
    </w:pPr>
    <w:rPr>
      <w:iCs w:val="0"/>
    </w:rPr>
  </w:style>
  <w:style w:type="paragraph" w:styleId="Rubrik7">
    <w:name w:val="heading 7"/>
    <w:basedOn w:val="Rubrik6"/>
    <w:next w:val="Normal"/>
    <w:link w:val="Rubrik7Char"/>
    <w:uiPriority w:val="9"/>
    <w:rsid w:val="00BC2561"/>
    <w:pPr>
      <w:numPr>
        <w:ilvl w:val="6"/>
      </w:numPr>
      <w:outlineLvl w:val="6"/>
    </w:pPr>
    <w:rPr>
      <w:iCs/>
    </w:rPr>
  </w:style>
  <w:style w:type="paragraph" w:styleId="Rubrik8">
    <w:name w:val="heading 8"/>
    <w:basedOn w:val="Rubrik7"/>
    <w:next w:val="Normal"/>
    <w:link w:val="Rubrik8Char"/>
    <w:uiPriority w:val="9"/>
    <w:rsid w:val="00BC2561"/>
    <w:pPr>
      <w:numPr>
        <w:ilvl w:val="7"/>
      </w:numPr>
      <w:outlineLvl w:val="7"/>
    </w:pPr>
    <w:rPr>
      <w:szCs w:val="20"/>
    </w:rPr>
  </w:style>
  <w:style w:type="paragraph" w:styleId="Rubrik9">
    <w:name w:val="heading 9"/>
    <w:basedOn w:val="Rubrik8"/>
    <w:next w:val="Normal"/>
    <w:link w:val="Rubrik9Char"/>
    <w:uiPriority w:val="9"/>
    <w:rsid w:val="00BC2561"/>
    <w:pPr>
      <w:numPr>
        <w:ilvl w:val="8"/>
      </w:numPr>
      <w:outlineLvl w:val="8"/>
    </w:pPr>
    <w:rPr>
      <w:iCs w:val="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semiHidden/>
    <w:rsid w:val="00076092"/>
  </w:style>
  <w:style w:type="paragraph" w:styleId="Sidfot">
    <w:name w:val="footer"/>
    <w:basedOn w:val="Normal"/>
    <w:link w:val="SidfotChar"/>
    <w:uiPriority w:val="99"/>
    <w:semiHidden/>
    <w:rsid w:val="00104E32"/>
    <w:pPr>
      <w:tabs>
        <w:tab w:val="right" w:pos="10149"/>
      </w:tabs>
      <w:ind w:right="-1701"/>
    </w:pPr>
  </w:style>
  <w:style w:type="table" w:styleId="Tabellrutnt">
    <w:name w:val="Table Grid"/>
    <w:basedOn w:val="Normaltabell"/>
    <w:uiPriority w:val="59"/>
    <w:rsid w:val="00076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dtext">
    <w:name w:val="Ledtext"/>
    <w:basedOn w:val="Tabelltext"/>
    <w:link w:val="LedtextChar"/>
    <w:uiPriority w:val="99"/>
    <w:rsid w:val="00104E32"/>
    <w:pPr>
      <w:keepNext/>
    </w:pPr>
    <w:rPr>
      <w:sz w:val="14"/>
    </w:rPr>
  </w:style>
  <w:style w:type="paragraph" w:styleId="Beskrivning">
    <w:name w:val="caption"/>
    <w:basedOn w:val="Normal"/>
    <w:next w:val="Normal"/>
    <w:qFormat/>
    <w:rsid w:val="00813722"/>
    <w:pPr>
      <w:spacing w:before="240" w:after="240"/>
    </w:pPr>
    <w:rPr>
      <w:bCs/>
      <w:color w:val="000000"/>
      <w:szCs w:val="18"/>
    </w:rPr>
  </w:style>
  <w:style w:type="paragraph" w:customStyle="1" w:styleId="Blockrubrik">
    <w:name w:val="Blockrubrik"/>
    <w:basedOn w:val="Normal"/>
    <w:uiPriority w:val="99"/>
    <w:rsid w:val="00740750"/>
    <w:pPr>
      <w:keepNext/>
      <w:spacing w:before="240"/>
    </w:pPr>
    <w:rPr>
      <w:b/>
      <w:caps/>
    </w:rPr>
  </w:style>
  <w:style w:type="paragraph" w:customStyle="1" w:styleId="CageCode">
    <w:name w:val="CageCode"/>
    <w:basedOn w:val="Sidhuvud"/>
    <w:uiPriority w:val="99"/>
    <w:semiHidden/>
    <w:rsid w:val="00104E32"/>
    <w:pPr>
      <w:tabs>
        <w:tab w:val="center" w:pos="4536"/>
        <w:tab w:val="right" w:pos="9072"/>
      </w:tabs>
    </w:pPr>
    <w:rPr>
      <w:sz w:val="16"/>
    </w:rPr>
  </w:style>
  <w:style w:type="paragraph" w:customStyle="1" w:styleId="Dokumentnamn">
    <w:name w:val="Dokumentnamn"/>
    <w:basedOn w:val="Sidhuvud"/>
    <w:semiHidden/>
    <w:rsid w:val="002B63BE"/>
    <w:pPr>
      <w:spacing w:before="40"/>
    </w:pPr>
    <w:rPr>
      <w:b/>
      <w:caps/>
    </w:rPr>
  </w:style>
  <w:style w:type="paragraph" w:styleId="Innehll1">
    <w:name w:val="toc 1"/>
    <w:basedOn w:val="Normal"/>
    <w:next w:val="Normal"/>
    <w:uiPriority w:val="39"/>
    <w:rsid w:val="00104E32"/>
    <w:pPr>
      <w:tabs>
        <w:tab w:val="right" w:leader="dot" w:pos="8505"/>
      </w:tabs>
      <w:spacing w:before="240"/>
      <w:ind w:left="1304" w:hanging="1304"/>
    </w:pPr>
    <w:rPr>
      <w:b/>
    </w:rPr>
  </w:style>
  <w:style w:type="paragraph" w:styleId="Innehll2">
    <w:name w:val="toc 2"/>
    <w:basedOn w:val="Innehll1"/>
    <w:next w:val="Normal"/>
    <w:uiPriority w:val="39"/>
    <w:rsid w:val="00104E32"/>
    <w:pPr>
      <w:spacing w:before="0"/>
    </w:pPr>
    <w:rPr>
      <w:b w:val="0"/>
    </w:rPr>
  </w:style>
  <w:style w:type="paragraph" w:styleId="Innehll3">
    <w:name w:val="toc 3"/>
    <w:basedOn w:val="Innehll2"/>
    <w:next w:val="Normal"/>
    <w:uiPriority w:val="39"/>
    <w:rsid w:val="00104E32"/>
  </w:style>
  <w:style w:type="paragraph" w:styleId="Innehll4">
    <w:name w:val="toc 4"/>
    <w:basedOn w:val="Innehll3"/>
    <w:next w:val="Normal"/>
    <w:uiPriority w:val="39"/>
    <w:semiHidden/>
    <w:rsid w:val="00104E32"/>
  </w:style>
  <w:style w:type="paragraph" w:styleId="Innehll5">
    <w:name w:val="toc 5"/>
    <w:basedOn w:val="Innehll4"/>
    <w:next w:val="Normal"/>
    <w:uiPriority w:val="39"/>
    <w:semiHidden/>
    <w:rsid w:val="00104E32"/>
  </w:style>
  <w:style w:type="paragraph" w:styleId="Innehll6">
    <w:name w:val="toc 6"/>
    <w:basedOn w:val="Innehll5"/>
    <w:next w:val="Normal"/>
    <w:uiPriority w:val="39"/>
    <w:semiHidden/>
    <w:rsid w:val="00104E32"/>
  </w:style>
  <w:style w:type="paragraph" w:styleId="Innehll9">
    <w:name w:val="toc 9"/>
    <w:basedOn w:val="Innehll8"/>
    <w:next w:val="Normal"/>
    <w:uiPriority w:val="39"/>
    <w:semiHidden/>
    <w:rsid w:val="00104E32"/>
  </w:style>
  <w:style w:type="paragraph" w:styleId="Innehll8">
    <w:name w:val="toc 8"/>
    <w:basedOn w:val="Innehll7"/>
    <w:next w:val="Normal"/>
    <w:uiPriority w:val="39"/>
    <w:semiHidden/>
    <w:rsid w:val="00104E32"/>
  </w:style>
  <w:style w:type="paragraph" w:styleId="Innehll7">
    <w:name w:val="toc 7"/>
    <w:basedOn w:val="Innehll6"/>
    <w:next w:val="Normal"/>
    <w:uiPriority w:val="39"/>
    <w:semiHidden/>
    <w:rsid w:val="00104E32"/>
  </w:style>
  <w:style w:type="numbering" w:styleId="111111">
    <w:name w:val="Outline List 2"/>
    <w:basedOn w:val="Ingenlista"/>
    <w:semiHidden/>
    <w:rsid w:val="00076092"/>
    <w:pPr>
      <w:numPr>
        <w:numId w:val="3"/>
      </w:numPr>
    </w:pPr>
  </w:style>
  <w:style w:type="numbering" w:styleId="1ai">
    <w:name w:val="Outline List 1"/>
    <w:basedOn w:val="Ingenlista"/>
    <w:semiHidden/>
    <w:rsid w:val="00076092"/>
    <w:pPr>
      <w:numPr>
        <w:numId w:val="4"/>
      </w:numPr>
    </w:pPr>
  </w:style>
  <w:style w:type="paragraph" w:styleId="Adress-brev">
    <w:name w:val="envelope address"/>
    <w:basedOn w:val="Normal"/>
    <w:semiHidden/>
    <w:rsid w:val="00076092"/>
    <w:pPr>
      <w:framePr w:w="7938" w:h="1984" w:hRule="exact" w:hSpace="141" w:wrap="auto" w:hAnchor="page" w:xAlign="center" w:yAlign="bottom"/>
      <w:ind w:left="2880"/>
    </w:pPr>
    <w:rPr>
      <w:rFonts w:eastAsiaTheme="majorEastAsia" w:cstheme="majorBidi"/>
    </w:rPr>
  </w:style>
  <w:style w:type="paragraph" w:styleId="Anteckningsrubrik">
    <w:name w:val="Note Heading"/>
    <w:basedOn w:val="Normal"/>
    <w:next w:val="Normal"/>
    <w:link w:val="AnteckningsrubrikChar"/>
    <w:semiHidden/>
    <w:rsid w:val="00076092"/>
  </w:style>
  <w:style w:type="character" w:customStyle="1" w:styleId="AnteckningsrubrikChar">
    <w:name w:val="Anteckningsrubrik Char"/>
    <w:basedOn w:val="Standardstycketeckensnitt"/>
    <w:link w:val="Anteckningsrubrik"/>
    <w:rsid w:val="00076092"/>
    <w:rPr>
      <w:rFonts w:ascii="Arial" w:hAnsi="Arial"/>
      <w:sz w:val="22"/>
      <w:szCs w:val="24"/>
    </w:rPr>
  </w:style>
  <w:style w:type="character" w:styleId="AnvndHyperlnk">
    <w:name w:val="FollowedHyperlink"/>
    <w:basedOn w:val="Standardstycketeckensnitt"/>
    <w:semiHidden/>
    <w:rsid w:val="00076092"/>
    <w:rPr>
      <w:color w:val="954F72" w:themeColor="followedHyperlink"/>
      <w:u w:val="single"/>
    </w:rPr>
  </w:style>
  <w:style w:type="numbering" w:styleId="Artikelsektion">
    <w:name w:val="Outline List 3"/>
    <w:basedOn w:val="Ingenlista"/>
    <w:semiHidden/>
    <w:rsid w:val="00076092"/>
    <w:pPr>
      <w:numPr>
        <w:numId w:val="5"/>
      </w:numPr>
    </w:pPr>
  </w:style>
  <w:style w:type="paragraph" w:styleId="Avslutandetext">
    <w:name w:val="Closing"/>
    <w:basedOn w:val="Normal"/>
    <w:link w:val="AvslutandetextChar"/>
    <w:semiHidden/>
    <w:rsid w:val="00076092"/>
    <w:pPr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076092"/>
    <w:rPr>
      <w:rFonts w:ascii="Arial" w:hAnsi="Arial"/>
      <w:sz w:val="22"/>
      <w:szCs w:val="24"/>
    </w:rPr>
  </w:style>
  <w:style w:type="paragraph" w:styleId="Avsndaradress-brev">
    <w:name w:val="envelope return"/>
    <w:basedOn w:val="Normal"/>
    <w:semiHidden/>
    <w:rsid w:val="00076092"/>
    <w:rPr>
      <w:rFonts w:eastAsiaTheme="majorEastAsia" w:cstheme="majorBidi"/>
    </w:rPr>
  </w:style>
  <w:style w:type="paragraph" w:styleId="Ballongtext">
    <w:name w:val="Balloon Text"/>
    <w:basedOn w:val="Normal"/>
    <w:link w:val="BallongtextChar"/>
    <w:semiHidden/>
    <w:rsid w:val="0007609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76092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semiHidden/>
    <w:rsid w:val="00076092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076092"/>
    <w:rPr>
      <w:b/>
      <w:bCs/>
      <w:i/>
      <w:iCs/>
      <w:spacing w:val="5"/>
    </w:rPr>
  </w:style>
  <w:style w:type="paragraph" w:styleId="Brdtext">
    <w:name w:val="Body Text"/>
    <w:basedOn w:val="Normal"/>
    <w:link w:val="BrdtextChar"/>
    <w:rsid w:val="00B945CB"/>
    <w:pPr>
      <w:spacing w:before="120" w:after="120"/>
    </w:pPr>
  </w:style>
  <w:style w:type="character" w:customStyle="1" w:styleId="BrdtextChar">
    <w:name w:val="Brödtext Char"/>
    <w:basedOn w:val="Standardstycketeckensnitt"/>
    <w:link w:val="Brdtext"/>
    <w:rsid w:val="00B945CB"/>
  </w:style>
  <w:style w:type="paragraph" w:styleId="Brdtext2">
    <w:name w:val="Body Text 2"/>
    <w:basedOn w:val="Normal"/>
    <w:link w:val="Brdtext2Char"/>
    <w:uiPriority w:val="6"/>
    <w:semiHidden/>
    <w:rsid w:val="00076092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6"/>
    <w:rsid w:val="00076092"/>
    <w:rPr>
      <w:rFonts w:ascii="Arial" w:hAnsi="Arial"/>
      <w:sz w:val="22"/>
      <w:szCs w:val="24"/>
    </w:rPr>
  </w:style>
  <w:style w:type="paragraph" w:styleId="Brdtext3">
    <w:name w:val="Body Text 3"/>
    <w:basedOn w:val="Normal"/>
    <w:link w:val="Brdtext3Char"/>
    <w:semiHidden/>
    <w:rsid w:val="00076092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076092"/>
    <w:rPr>
      <w:rFonts w:ascii="Arial" w:hAnsi="Arial"/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076092"/>
    <w:pPr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076092"/>
    <w:rPr>
      <w:rFonts w:ascii="Arial" w:hAnsi="Arial"/>
      <w:sz w:val="22"/>
    </w:rPr>
  </w:style>
  <w:style w:type="paragraph" w:styleId="Brdtextmedindrag">
    <w:name w:val="Body Text Indent"/>
    <w:basedOn w:val="Normal"/>
    <w:link w:val="BrdtextmedindragChar"/>
    <w:uiPriority w:val="6"/>
    <w:semiHidden/>
    <w:rsid w:val="00076092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6"/>
    <w:rsid w:val="00076092"/>
    <w:rPr>
      <w:rFonts w:ascii="Arial" w:hAnsi="Arial"/>
      <w:sz w:val="22"/>
      <w:szCs w:val="24"/>
    </w:rPr>
  </w:style>
  <w:style w:type="paragraph" w:styleId="Brdtextmedfrstaindrag2">
    <w:name w:val="Body Text First Indent 2"/>
    <w:basedOn w:val="Brdtextmedindrag"/>
    <w:link w:val="Brdtextmedfrstaindrag2Char"/>
    <w:uiPriority w:val="6"/>
    <w:semiHidden/>
    <w:rsid w:val="00076092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6"/>
    <w:rsid w:val="00076092"/>
    <w:rPr>
      <w:rFonts w:ascii="Arial" w:hAnsi="Arial"/>
      <w:sz w:val="22"/>
      <w:szCs w:val="24"/>
    </w:rPr>
  </w:style>
  <w:style w:type="paragraph" w:styleId="Brdtextmedindrag2">
    <w:name w:val="Body Text Indent 2"/>
    <w:basedOn w:val="Normal"/>
    <w:link w:val="Brdtextmedindrag2Char"/>
    <w:semiHidden/>
    <w:rsid w:val="00076092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076092"/>
    <w:rPr>
      <w:rFonts w:ascii="Arial" w:hAnsi="Arial"/>
      <w:sz w:val="22"/>
      <w:szCs w:val="24"/>
    </w:rPr>
  </w:style>
  <w:style w:type="paragraph" w:styleId="Brdtextmedindrag3">
    <w:name w:val="Body Text Indent 3"/>
    <w:basedOn w:val="Normal"/>
    <w:link w:val="Brdtextmedindrag3Char"/>
    <w:semiHidden/>
    <w:rsid w:val="00076092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076092"/>
    <w:rPr>
      <w:rFonts w:ascii="Arial" w:hAnsi="Arial"/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07609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6092"/>
    <w:rPr>
      <w:rFonts w:ascii="Arial" w:hAnsi="Arial"/>
      <w:i/>
      <w:iCs/>
      <w:color w:val="404040" w:themeColor="text1" w:themeTint="BF"/>
      <w:sz w:val="22"/>
      <w:szCs w:val="24"/>
    </w:rPr>
  </w:style>
  <w:style w:type="paragraph" w:styleId="Citatfrteckning">
    <w:name w:val="table of authorities"/>
    <w:basedOn w:val="Normal"/>
    <w:next w:val="Normal"/>
    <w:uiPriority w:val="6"/>
    <w:semiHidden/>
    <w:rsid w:val="00076092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076092"/>
    <w:pPr>
      <w:spacing w:before="120"/>
    </w:pPr>
    <w:rPr>
      <w:rFonts w:eastAsiaTheme="majorEastAsia" w:cstheme="majorBidi"/>
      <w:b/>
      <w:bCs/>
    </w:rPr>
  </w:style>
  <w:style w:type="paragraph" w:styleId="Datum">
    <w:name w:val="Date"/>
    <w:basedOn w:val="Normal"/>
    <w:next w:val="Normal"/>
    <w:link w:val="DatumChar"/>
    <w:semiHidden/>
    <w:rsid w:val="00076092"/>
  </w:style>
  <w:style w:type="character" w:customStyle="1" w:styleId="DatumChar">
    <w:name w:val="Datum Char"/>
    <w:basedOn w:val="Standardstycketeckensnitt"/>
    <w:link w:val="Datum"/>
    <w:rsid w:val="00076092"/>
    <w:rPr>
      <w:rFonts w:ascii="Arial" w:hAnsi="Arial"/>
      <w:sz w:val="22"/>
      <w:szCs w:val="24"/>
    </w:rPr>
  </w:style>
  <w:style w:type="character" w:styleId="Diskretbetoning">
    <w:name w:val="Subtle Emphasis"/>
    <w:basedOn w:val="Standardstycketeckensnitt"/>
    <w:uiPriority w:val="19"/>
    <w:semiHidden/>
    <w:rsid w:val="00076092"/>
    <w:rPr>
      <w:i/>
      <w:iCs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rsid w:val="00076092"/>
    <w:rPr>
      <w:smallCaps/>
      <w:color w:val="5A5A5A" w:themeColor="text1" w:themeTint="A5"/>
    </w:rPr>
  </w:style>
  <w:style w:type="table" w:styleId="Diskrettabell1">
    <w:name w:val="Table Subtle 1"/>
    <w:basedOn w:val="Normaltabell"/>
    <w:semiHidden/>
    <w:unhideWhenUsed/>
    <w:rsid w:val="0007609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unhideWhenUsed/>
    <w:rsid w:val="0007609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6"/>
    <w:semiHidden/>
    <w:rsid w:val="00076092"/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6"/>
    <w:rsid w:val="00076092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semiHidden/>
    <w:unhideWhenUsed/>
    <w:rsid w:val="0007609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unhideWhenUsed/>
    <w:rsid w:val="0007609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unhideWhenUsed/>
    <w:rsid w:val="0007609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unhideWhenUsed/>
    <w:rsid w:val="0007609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semiHidden/>
    <w:rsid w:val="00076092"/>
  </w:style>
  <w:style w:type="character" w:customStyle="1" w:styleId="E-postsignaturChar">
    <w:name w:val="E-postsignatur Char"/>
    <w:basedOn w:val="Standardstycketeckensnitt"/>
    <w:link w:val="E-postsignatur"/>
    <w:rsid w:val="00076092"/>
    <w:rPr>
      <w:rFonts w:ascii="Arial" w:hAnsi="Arial"/>
      <w:sz w:val="22"/>
      <w:szCs w:val="24"/>
    </w:rPr>
  </w:style>
  <w:style w:type="paragraph" w:styleId="Figurfrteckning">
    <w:name w:val="table of figures"/>
    <w:basedOn w:val="Normal"/>
    <w:next w:val="Normal"/>
    <w:uiPriority w:val="99"/>
    <w:rsid w:val="00076092"/>
  </w:style>
  <w:style w:type="character" w:styleId="Fotnotsreferens">
    <w:name w:val="footnote reference"/>
    <w:basedOn w:val="Standardstycketeckensnitt"/>
    <w:semiHidden/>
    <w:rsid w:val="00076092"/>
    <w:rPr>
      <w:vertAlign w:val="superscript"/>
    </w:rPr>
  </w:style>
  <w:style w:type="paragraph" w:styleId="Fotnotstext">
    <w:name w:val="footnote text"/>
    <w:basedOn w:val="Normal"/>
    <w:link w:val="FotnotstextChar"/>
    <w:semiHidden/>
    <w:rsid w:val="00076092"/>
  </w:style>
  <w:style w:type="character" w:customStyle="1" w:styleId="FotnotstextChar">
    <w:name w:val="Fotnotstext Char"/>
    <w:basedOn w:val="Standardstycketeckensnitt"/>
    <w:link w:val="Fotnotstext"/>
    <w:rsid w:val="00076092"/>
    <w:rPr>
      <w:rFonts w:ascii="Arial" w:hAnsi="Arial"/>
    </w:rPr>
  </w:style>
  <w:style w:type="table" w:styleId="Frgadlista">
    <w:name w:val="Colorful List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07609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semiHidden/>
    <w:unhideWhenUsed/>
    <w:rsid w:val="0007609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unhideWhenUsed/>
    <w:rsid w:val="0007609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unhideWhenUsed/>
    <w:rsid w:val="0007609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HTML-adress">
    <w:name w:val="HTML Address"/>
    <w:basedOn w:val="Normal"/>
    <w:link w:val="HTML-adressChar"/>
    <w:semiHidden/>
    <w:rsid w:val="00076092"/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076092"/>
    <w:rPr>
      <w:rFonts w:ascii="Arial" w:hAnsi="Arial"/>
      <w:i/>
      <w:iCs/>
      <w:sz w:val="22"/>
      <w:szCs w:val="24"/>
    </w:rPr>
  </w:style>
  <w:style w:type="character" w:styleId="HTML-akronym">
    <w:name w:val="HTML Acronym"/>
    <w:basedOn w:val="Standardstycketeckensnitt"/>
    <w:semiHidden/>
    <w:rsid w:val="00076092"/>
  </w:style>
  <w:style w:type="character" w:styleId="HTML-citat">
    <w:name w:val="HTML Cite"/>
    <w:basedOn w:val="Standardstycketeckensnitt"/>
    <w:semiHidden/>
    <w:rsid w:val="00076092"/>
    <w:rPr>
      <w:i/>
      <w:iCs/>
    </w:rPr>
  </w:style>
  <w:style w:type="character" w:styleId="HTML-definition">
    <w:name w:val="HTML Definition"/>
    <w:basedOn w:val="Standardstycketeckensnitt"/>
    <w:semiHidden/>
    <w:rsid w:val="00076092"/>
    <w:rPr>
      <w:i/>
      <w:iCs/>
    </w:rPr>
  </w:style>
  <w:style w:type="character" w:styleId="HTML-exempel">
    <w:name w:val="HTML Sample"/>
    <w:basedOn w:val="Standardstycketeckensnitt"/>
    <w:semiHidden/>
    <w:rsid w:val="00076092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semiHidden/>
    <w:rsid w:val="00076092"/>
    <w:rPr>
      <w:rFonts w:ascii="Consolas" w:hAnsi="Consolas" w:cs="Consolas"/>
    </w:rPr>
  </w:style>
  <w:style w:type="character" w:customStyle="1" w:styleId="HTML-frformateradChar">
    <w:name w:val="HTML - förformaterad Char"/>
    <w:basedOn w:val="Standardstycketeckensnitt"/>
    <w:link w:val="HTML-frformaterad"/>
    <w:rsid w:val="00076092"/>
    <w:rPr>
      <w:rFonts w:ascii="Consolas" w:hAnsi="Consolas" w:cs="Consolas"/>
    </w:rPr>
  </w:style>
  <w:style w:type="character" w:styleId="HTML-kod">
    <w:name w:val="HTML Code"/>
    <w:basedOn w:val="Standardstycketeckensnitt"/>
    <w:semiHidden/>
    <w:rsid w:val="00076092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semiHidden/>
    <w:rsid w:val="00076092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semiHidden/>
    <w:rsid w:val="00076092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semiHidden/>
    <w:rsid w:val="00076092"/>
    <w:rPr>
      <w:i/>
      <w:iCs/>
    </w:rPr>
  </w:style>
  <w:style w:type="character" w:styleId="Hyperlnk">
    <w:name w:val="Hyperlink"/>
    <w:basedOn w:val="Standardstycketeckensnitt"/>
    <w:uiPriority w:val="99"/>
    <w:rsid w:val="00076092"/>
    <w:rPr>
      <w:color w:val="0000FF"/>
      <w:u w:val="single"/>
    </w:rPr>
  </w:style>
  <w:style w:type="paragraph" w:styleId="Index1">
    <w:name w:val="index 1"/>
    <w:basedOn w:val="Normal"/>
    <w:next w:val="Normal"/>
    <w:autoRedefine/>
    <w:semiHidden/>
    <w:rsid w:val="00076092"/>
    <w:pPr>
      <w:tabs>
        <w:tab w:val="left" w:leader="dot" w:pos="9639"/>
      </w:tabs>
      <w:ind w:left="220" w:hanging="220"/>
    </w:pPr>
  </w:style>
  <w:style w:type="paragraph" w:styleId="Index2">
    <w:name w:val="index 2"/>
    <w:basedOn w:val="Normal"/>
    <w:next w:val="Normal"/>
    <w:autoRedefine/>
    <w:semiHidden/>
    <w:rsid w:val="00076092"/>
    <w:pPr>
      <w:ind w:left="440" w:hanging="220"/>
    </w:pPr>
  </w:style>
  <w:style w:type="paragraph" w:styleId="Index3">
    <w:name w:val="index 3"/>
    <w:basedOn w:val="Normal"/>
    <w:next w:val="Normal"/>
    <w:autoRedefine/>
    <w:semiHidden/>
    <w:rsid w:val="00076092"/>
    <w:pPr>
      <w:ind w:left="660" w:hanging="220"/>
    </w:pPr>
  </w:style>
  <w:style w:type="paragraph" w:styleId="Index4">
    <w:name w:val="index 4"/>
    <w:basedOn w:val="Normal"/>
    <w:next w:val="Normal"/>
    <w:autoRedefine/>
    <w:semiHidden/>
    <w:rsid w:val="00076092"/>
    <w:pPr>
      <w:ind w:left="880" w:hanging="220"/>
    </w:pPr>
  </w:style>
  <w:style w:type="paragraph" w:styleId="Index5">
    <w:name w:val="index 5"/>
    <w:basedOn w:val="Normal"/>
    <w:next w:val="Normal"/>
    <w:autoRedefine/>
    <w:semiHidden/>
    <w:rsid w:val="00076092"/>
    <w:pPr>
      <w:ind w:left="1100" w:hanging="220"/>
    </w:pPr>
  </w:style>
  <w:style w:type="paragraph" w:styleId="Index6">
    <w:name w:val="index 6"/>
    <w:basedOn w:val="Normal"/>
    <w:next w:val="Normal"/>
    <w:autoRedefine/>
    <w:semiHidden/>
    <w:rsid w:val="00076092"/>
    <w:pPr>
      <w:ind w:left="1320" w:hanging="220"/>
    </w:pPr>
  </w:style>
  <w:style w:type="paragraph" w:styleId="Index7">
    <w:name w:val="index 7"/>
    <w:basedOn w:val="Normal"/>
    <w:next w:val="Normal"/>
    <w:autoRedefine/>
    <w:semiHidden/>
    <w:rsid w:val="00076092"/>
    <w:pPr>
      <w:ind w:left="1540" w:hanging="220"/>
    </w:pPr>
  </w:style>
  <w:style w:type="paragraph" w:styleId="Index8">
    <w:name w:val="index 8"/>
    <w:basedOn w:val="Normal"/>
    <w:next w:val="Normal"/>
    <w:autoRedefine/>
    <w:semiHidden/>
    <w:rsid w:val="00076092"/>
    <w:pPr>
      <w:ind w:left="1760" w:hanging="220"/>
    </w:pPr>
  </w:style>
  <w:style w:type="paragraph" w:styleId="Index9">
    <w:name w:val="index 9"/>
    <w:basedOn w:val="Normal"/>
    <w:next w:val="Normal"/>
    <w:autoRedefine/>
    <w:semiHidden/>
    <w:rsid w:val="00076092"/>
    <w:pPr>
      <w:ind w:left="1980" w:hanging="220"/>
    </w:pPr>
  </w:style>
  <w:style w:type="paragraph" w:styleId="Indexrubrik">
    <w:name w:val="index heading"/>
    <w:basedOn w:val="Normal"/>
    <w:next w:val="Index1"/>
    <w:semiHidden/>
    <w:rsid w:val="00076092"/>
    <w:rPr>
      <w:rFonts w:eastAsiaTheme="majorEastAsia" w:cstheme="majorBidi"/>
      <w:b/>
      <w:bCs/>
    </w:rPr>
  </w:style>
  <w:style w:type="paragraph" w:styleId="Indragetstycke">
    <w:name w:val="Block Text"/>
    <w:basedOn w:val="Normal"/>
    <w:semiHidden/>
    <w:rsid w:val="00076092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 w:cstheme="minorBidi"/>
      <w:i/>
      <w:iCs/>
      <w:color w:val="5B9BD5" w:themeColor="accent1"/>
    </w:rPr>
  </w:style>
  <w:style w:type="paragraph" w:styleId="Ingetavstnd">
    <w:name w:val="No Spacing"/>
    <w:uiPriority w:val="1"/>
    <w:semiHidden/>
    <w:rsid w:val="00076092"/>
    <w:rPr>
      <w:rFonts w:ascii="Arial" w:hAnsi="Arial"/>
    </w:rPr>
  </w:style>
  <w:style w:type="paragraph" w:styleId="Inledning">
    <w:name w:val="Salutation"/>
    <w:basedOn w:val="Normal"/>
    <w:next w:val="Normal"/>
    <w:link w:val="InledningChar"/>
    <w:semiHidden/>
    <w:rsid w:val="00076092"/>
  </w:style>
  <w:style w:type="character" w:customStyle="1" w:styleId="InledningChar">
    <w:name w:val="Inledning Char"/>
    <w:basedOn w:val="Standardstycketeckensnitt"/>
    <w:link w:val="Inledning"/>
    <w:rsid w:val="00076092"/>
    <w:rPr>
      <w:rFonts w:ascii="Arial" w:hAnsi="Arial"/>
      <w:sz w:val="22"/>
      <w:szCs w:val="24"/>
    </w:rPr>
  </w:style>
  <w:style w:type="paragraph" w:styleId="Innehllsfrteckningsrubrik">
    <w:name w:val="TOC Heading"/>
    <w:basedOn w:val="Rubrik1"/>
    <w:next w:val="Normal"/>
    <w:uiPriority w:val="39"/>
    <w:unhideWhenUsed/>
    <w:rsid w:val="00B96312"/>
    <w:pPr>
      <w:numPr>
        <w:numId w:val="0"/>
      </w:numPr>
      <w:spacing w:before="240" w:after="0"/>
      <w:outlineLvl w:val="9"/>
    </w:pPr>
    <w:rPr>
      <w:b/>
      <w:bCs w:val="0"/>
    </w:rPr>
  </w:style>
  <w:style w:type="paragraph" w:styleId="Kommentarer">
    <w:name w:val="annotation text"/>
    <w:basedOn w:val="Normal"/>
    <w:link w:val="KommentarerChar"/>
    <w:semiHidden/>
    <w:rsid w:val="00076092"/>
  </w:style>
  <w:style w:type="character" w:customStyle="1" w:styleId="KommentarerChar">
    <w:name w:val="Kommentarer Char"/>
    <w:basedOn w:val="Standardstycketeckensnitt"/>
    <w:link w:val="Kommentarer"/>
    <w:rsid w:val="00076092"/>
    <w:rPr>
      <w:rFonts w:ascii="Arial" w:hAnsi="Arial"/>
    </w:rPr>
  </w:style>
  <w:style w:type="character" w:styleId="Kommentarsreferens">
    <w:name w:val="annotation reference"/>
    <w:basedOn w:val="Standardstycketeckensnitt"/>
    <w:semiHidden/>
    <w:rsid w:val="00076092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07609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076092"/>
    <w:rPr>
      <w:rFonts w:ascii="Arial" w:hAnsi="Arial"/>
      <w:b/>
      <w:bCs/>
    </w:rPr>
  </w:style>
  <w:style w:type="paragraph" w:styleId="Lista">
    <w:name w:val="List"/>
    <w:basedOn w:val="Normal"/>
    <w:uiPriority w:val="99"/>
    <w:semiHidden/>
    <w:rsid w:val="00104E32"/>
    <w:pPr>
      <w:ind w:left="357" w:hanging="357"/>
      <w:contextualSpacing/>
    </w:pPr>
  </w:style>
  <w:style w:type="paragraph" w:styleId="Lista2">
    <w:name w:val="List 2"/>
    <w:basedOn w:val="Normal"/>
    <w:uiPriority w:val="99"/>
    <w:semiHidden/>
    <w:rsid w:val="00104E32"/>
    <w:pPr>
      <w:ind w:left="714" w:hanging="357"/>
      <w:contextualSpacing/>
    </w:pPr>
  </w:style>
  <w:style w:type="paragraph" w:styleId="Lista3">
    <w:name w:val="List 3"/>
    <w:basedOn w:val="Normal"/>
    <w:uiPriority w:val="99"/>
    <w:semiHidden/>
    <w:rsid w:val="00104E32"/>
    <w:pPr>
      <w:ind w:left="1077" w:hanging="357"/>
      <w:contextualSpacing/>
    </w:pPr>
  </w:style>
  <w:style w:type="paragraph" w:styleId="Lista4">
    <w:name w:val="List 4"/>
    <w:basedOn w:val="Normal"/>
    <w:uiPriority w:val="99"/>
    <w:semiHidden/>
    <w:rsid w:val="00104E32"/>
    <w:pPr>
      <w:ind w:left="1434" w:hanging="357"/>
      <w:contextualSpacing/>
    </w:pPr>
  </w:style>
  <w:style w:type="paragraph" w:styleId="Lista5">
    <w:name w:val="List 5"/>
    <w:basedOn w:val="Normal"/>
    <w:uiPriority w:val="99"/>
    <w:semiHidden/>
    <w:rsid w:val="00104E32"/>
    <w:pPr>
      <w:ind w:left="1797" w:hanging="357"/>
      <w:contextualSpacing/>
    </w:pPr>
  </w:style>
  <w:style w:type="paragraph" w:styleId="Listafortstt">
    <w:name w:val="List Continue"/>
    <w:basedOn w:val="Normal"/>
    <w:uiPriority w:val="99"/>
    <w:semiHidden/>
    <w:rsid w:val="00104E32"/>
    <w:pPr>
      <w:ind w:left="357"/>
      <w:contextualSpacing/>
    </w:pPr>
  </w:style>
  <w:style w:type="paragraph" w:styleId="Listafortstt2">
    <w:name w:val="List Continue 2"/>
    <w:basedOn w:val="Normal"/>
    <w:semiHidden/>
    <w:rsid w:val="00076092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076092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076092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076092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076092"/>
    <w:pPr>
      <w:ind w:left="720"/>
      <w:contextualSpacing/>
    </w:pPr>
  </w:style>
  <w:style w:type="table" w:styleId="Listtabell1ljus">
    <w:name w:val="List Table 1 Light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semiHidden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2">
    <w:name w:val="List Table 2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2dekorfrg2">
    <w:name w:val="List Table 2 Accent 2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2dekorfrg3">
    <w:name w:val="List Table 2 Accent 3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2dekorfrg4">
    <w:name w:val="List Table 2 Accent 4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2dekorfrg5">
    <w:name w:val="List Table 2 Accent 5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2dekorfrg6">
    <w:name w:val="List Table 2 Accent 6"/>
    <w:basedOn w:val="Normaltabell"/>
    <w:uiPriority w:val="47"/>
    <w:semiHidden/>
    <w:rsid w:val="0007609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3">
    <w:name w:val="List Table 3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4dekorfrg2">
    <w:name w:val="List Table 4 Accent 2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4dekorfrg3">
    <w:name w:val="List Table 4 Accent 3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4dekorfrg4">
    <w:name w:val="List Table 4 Accent 4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4dekorfrg5">
    <w:name w:val="List Table 4 Accent 5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4dekorfrg6">
    <w:name w:val="List Table 4 Accent 6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5mrk">
    <w:name w:val="List Table 5 Dark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semiHidden/>
    <w:rsid w:val="0007609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semiHidden/>
    <w:rsid w:val="0007609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semiHidden/>
    <w:rsid w:val="0007609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semiHidden/>
    <w:rsid w:val="0007609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semiHidden/>
    <w:rsid w:val="0007609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semiHidden/>
    <w:rsid w:val="0007609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semiHidden/>
    <w:rsid w:val="0007609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semiHidden/>
    <w:rsid w:val="0007609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ell7frgstark">
    <w:name w:val="List Table 7 Colorful"/>
    <w:basedOn w:val="Normaltabell"/>
    <w:uiPriority w:val="52"/>
    <w:semiHidden/>
    <w:rsid w:val="0007609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semiHidden/>
    <w:rsid w:val="0007609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semiHidden/>
    <w:rsid w:val="0007609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semiHidden/>
    <w:rsid w:val="0007609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semiHidden/>
    <w:rsid w:val="0007609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semiHidden/>
    <w:rsid w:val="0007609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semiHidden/>
    <w:rsid w:val="0007609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076092"/>
  </w:style>
  <w:style w:type="table" w:styleId="Ljuslista">
    <w:name w:val="Light List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07609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07609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07609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07609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07609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07609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07609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07609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07609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paragraph" w:styleId="Makrotext">
    <w:name w:val="macro"/>
    <w:link w:val="MakrotextChar"/>
    <w:semiHidden/>
    <w:rsid w:val="0007609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xtChar">
    <w:name w:val="Makrotext Char"/>
    <w:basedOn w:val="Standardstycketeckensnitt"/>
    <w:link w:val="Makrotext"/>
    <w:rsid w:val="00076092"/>
    <w:rPr>
      <w:rFonts w:ascii="Consolas" w:hAnsi="Consolas" w:cs="Consolas"/>
    </w:rPr>
  </w:style>
  <w:style w:type="paragraph" w:styleId="Meddelanderubrik">
    <w:name w:val="Message Header"/>
    <w:basedOn w:val="Normal"/>
    <w:link w:val="MeddelanderubrikChar"/>
    <w:semiHidden/>
    <w:rsid w:val="0007609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</w:rPr>
  </w:style>
  <w:style w:type="character" w:customStyle="1" w:styleId="MeddelanderubrikChar">
    <w:name w:val="Meddelanderubrik Char"/>
    <w:basedOn w:val="Standardstycketeckensnitt"/>
    <w:link w:val="Meddelanderubrik"/>
    <w:rsid w:val="00076092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07609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07609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07609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07609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076092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07609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oderntabell">
    <w:name w:val="Table Contemporary"/>
    <w:basedOn w:val="Normaltabell"/>
    <w:semiHidden/>
    <w:unhideWhenUsed/>
    <w:rsid w:val="0007609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07609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Normalwebb">
    <w:name w:val="Normal (Web)"/>
    <w:basedOn w:val="Normal"/>
    <w:semiHidden/>
    <w:rsid w:val="00076092"/>
    <w:pPr>
      <w:spacing w:before="100" w:beforeAutospacing="1" w:after="100" w:afterAutospacing="1"/>
    </w:pPr>
    <w:rPr>
      <w:rFonts w:ascii="Times New Roman" w:hAnsi="Times New Roman"/>
    </w:rPr>
  </w:style>
  <w:style w:type="paragraph" w:styleId="Normaltindrag">
    <w:name w:val="Normal Indent"/>
    <w:basedOn w:val="Normal"/>
    <w:semiHidden/>
    <w:rsid w:val="00076092"/>
    <w:pPr>
      <w:ind w:left="1304"/>
    </w:pPr>
  </w:style>
  <w:style w:type="paragraph" w:styleId="Numreradlista">
    <w:name w:val="List Number"/>
    <w:basedOn w:val="Normal"/>
    <w:uiPriority w:val="14"/>
    <w:qFormat/>
    <w:rsid w:val="00104E32"/>
    <w:pPr>
      <w:numPr>
        <w:numId w:val="21"/>
      </w:numPr>
      <w:contextualSpacing/>
    </w:pPr>
  </w:style>
  <w:style w:type="paragraph" w:styleId="Numreradlista2">
    <w:name w:val="List Number 2"/>
    <w:basedOn w:val="Normal"/>
    <w:uiPriority w:val="99"/>
    <w:semiHidden/>
    <w:rsid w:val="00104E32"/>
    <w:pPr>
      <w:numPr>
        <w:ilvl w:val="1"/>
        <w:numId w:val="21"/>
      </w:numPr>
      <w:contextualSpacing/>
    </w:pPr>
  </w:style>
  <w:style w:type="paragraph" w:styleId="Numreradlista3">
    <w:name w:val="List Number 3"/>
    <w:basedOn w:val="Normal"/>
    <w:uiPriority w:val="99"/>
    <w:semiHidden/>
    <w:rsid w:val="00104E32"/>
    <w:pPr>
      <w:numPr>
        <w:ilvl w:val="2"/>
        <w:numId w:val="21"/>
      </w:numPr>
      <w:contextualSpacing/>
    </w:pPr>
  </w:style>
  <w:style w:type="paragraph" w:styleId="Numreradlista4">
    <w:name w:val="List Number 4"/>
    <w:basedOn w:val="Normal"/>
    <w:uiPriority w:val="99"/>
    <w:semiHidden/>
    <w:rsid w:val="00104E32"/>
    <w:pPr>
      <w:numPr>
        <w:ilvl w:val="3"/>
        <w:numId w:val="21"/>
      </w:numPr>
      <w:contextualSpacing/>
    </w:pPr>
  </w:style>
  <w:style w:type="paragraph" w:styleId="Numreradlista5">
    <w:name w:val="List Number 5"/>
    <w:basedOn w:val="Normal"/>
    <w:uiPriority w:val="99"/>
    <w:semiHidden/>
    <w:rsid w:val="00104E32"/>
    <w:pPr>
      <w:numPr>
        <w:ilvl w:val="4"/>
        <w:numId w:val="21"/>
      </w:numPr>
      <w:contextualSpacing/>
    </w:pPr>
  </w:style>
  <w:style w:type="table" w:styleId="Oformateradtabell1">
    <w:name w:val="Plain Table 1"/>
    <w:basedOn w:val="Normaltabell"/>
    <w:uiPriority w:val="41"/>
    <w:semiHidden/>
    <w:rsid w:val="0007609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semiHidden/>
    <w:rsid w:val="0007609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semiHidden/>
    <w:rsid w:val="0007609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semiHidden/>
    <w:rsid w:val="0007609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semiHidden/>
    <w:rsid w:val="0007609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semiHidden/>
    <w:rsid w:val="00076092"/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076092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7545C"/>
    <w:rPr>
      <w:vanish/>
      <w:color w:val="BFBFBF" w:themeColor="background1" w:themeShade="BF"/>
    </w:rPr>
  </w:style>
  <w:style w:type="table" w:styleId="Professionelltabell">
    <w:name w:val="Table Professional"/>
    <w:basedOn w:val="Normaltabell"/>
    <w:semiHidden/>
    <w:unhideWhenUsed/>
    <w:rsid w:val="0007609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uiPriority w:val="14"/>
    <w:qFormat/>
    <w:rsid w:val="00104E32"/>
    <w:pPr>
      <w:numPr>
        <w:numId w:val="26"/>
      </w:numPr>
      <w:contextualSpacing/>
    </w:pPr>
  </w:style>
  <w:style w:type="paragraph" w:styleId="Punktlista2">
    <w:name w:val="List Bullet 2"/>
    <w:basedOn w:val="Normal"/>
    <w:uiPriority w:val="99"/>
    <w:semiHidden/>
    <w:rsid w:val="00104E32"/>
    <w:pPr>
      <w:numPr>
        <w:ilvl w:val="1"/>
        <w:numId w:val="26"/>
      </w:numPr>
      <w:contextualSpacing/>
    </w:pPr>
  </w:style>
  <w:style w:type="paragraph" w:styleId="Punktlista3">
    <w:name w:val="List Bullet 3"/>
    <w:basedOn w:val="Normal"/>
    <w:uiPriority w:val="99"/>
    <w:semiHidden/>
    <w:rsid w:val="00104E32"/>
    <w:pPr>
      <w:numPr>
        <w:ilvl w:val="2"/>
        <w:numId w:val="26"/>
      </w:numPr>
      <w:contextualSpacing/>
    </w:pPr>
  </w:style>
  <w:style w:type="paragraph" w:styleId="Punktlista4">
    <w:name w:val="List Bullet 4"/>
    <w:basedOn w:val="Normal"/>
    <w:uiPriority w:val="99"/>
    <w:semiHidden/>
    <w:rsid w:val="00104E32"/>
    <w:pPr>
      <w:numPr>
        <w:ilvl w:val="3"/>
        <w:numId w:val="26"/>
      </w:numPr>
      <w:contextualSpacing/>
    </w:pPr>
  </w:style>
  <w:style w:type="paragraph" w:styleId="Punktlista5">
    <w:name w:val="List Bullet 5"/>
    <w:basedOn w:val="Normal"/>
    <w:uiPriority w:val="99"/>
    <w:semiHidden/>
    <w:rsid w:val="00104E32"/>
    <w:pPr>
      <w:numPr>
        <w:ilvl w:val="4"/>
        <w:numId w:val="26"/>
      </w:numPr>
      <w:contextualSpacing/>
    </w:pPr>
  </w:style>
  <w:style w:type="character" w:styleId="Radnummer">
    <w:name w:val="line number"/>
    <w:basedOn w:val="Standardstycketeckensnitt"/>
    <w:semiHidden/>
    <w:rsid w:val="00076092"/>
  </w:style>
  <w:style w:type="paragraph" w:styleId="Rubrik">
    <w:name w:val="Title"/>
    <w:basedOn w:val="Normal"/>
    <w:next w:val="Normal"/>
    <w:link w:val="RubrikChar"/>
    <w:semiHidden/>
    <w:rsid w:val="0007609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0760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Rutntstabell1ljus">
    <w:name w:val="Grid Table 1 Light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semiHidden/>
    <w:rsid w:val="0007609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2dekorfrg2">
    <w:name w:val="Grid Table 2 Accent 2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2dekorfrg3">
    <w:name w:val="Grid Table 2 Accent 3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2dekorfrg5">
    <w:name w:val="Grid Table 2 Accent 5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2dekorfrg6">
    <w:name w:val="Grid Table 2 Accent 6"/>
    <w:basedOn w:val="Normaltabell"/>
    <w:uiPriority w:val="47"/>
    <w:semiHidden/>
    <w:rsid w:val="0007609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3">
    <w:name w:val="Grid Table 3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semiHidden/>
    <w:rsid w:val="0007609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4dekorfrg2">
    <w:name w:val="Grid Table 4 Accent 2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4dekorfrg3">
    <w:name w:val="Grid Table 4 Accent 3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4dekorfrg5">
    <w:name w:val="Grid Table 4 Accent 5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4dekorfrg6">
    <w:name w:val="Grid Table 4 Accent 6"/>
    <w:basedOn w:val="Normaltabell"/>
    <w:uiPriority w:val="49"/>
    <w:semiHidden/>
    <w:rsid w:val="0007609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5mrk">
    <w:name w:val="Grid Table 5 Dark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semiHidden/>
    <w:rsid w:val="0007609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Rutntstabell6frgstark">
    <w:name w:val="Grid Table 6 Colorful"/>
    <w:basedOn w:val="Normaltabell"/>
    <w:uiPriority w:val="51"/>
    <w:semiHidden/>
    <w:rsid w:val="0007609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semiHidden/>
    <w:rsid w:val="0007609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semiHidden/>
    <w:rsid w:val="0007609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semiHidden/>
    <w:rsid w:val="0007609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semiHidden/>
    <w:rsid w:val="0007609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semiHidden/>
    <w:rsid w:val="0007609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semiHidden/>
    <w:rsid w:val="0007609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Rutntstabell7frgstark">
    <w:name w:val="Grid Table 7 Colorful"/>
    <w:basedOn w:val="Normaltabell"/>
    <w:uiPriority w:val="52"/>
    <w:semiHidden/>
    <w:rsid w:val="0007609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semiHidden/>
    <w:rsid w:val="0007609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semiHidden/>
    <w:rsid w:val="0007609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semiHidden/>
    <w:rsid w:val="0007609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semiHidden/>
    <w:rsid w:val="0007609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semiHidden/>
    <w:rsid w:val="0007609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semiHidden/>
    <w:rsid w:val="0007609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styleId="Sidnummer">
    <w:name w:val="page number"/>
    <w:basedOn w:val="Standardstycketeckensnitt"/>
    <w:semiHidden/>
    <w:rsid w:val="00076092"/>
  </w:style>
  <w:style w:type="paragraph" w:styleId="Signatur">
    <w:name w:val="Signature"/>
    <w:basedOn w:val="Normal"/>
    <w:link w:val="SignaturChar"/>
    <w:semiHidden/>
    <w:rsid w:val="00076092"/>
    <w:pPr>
      <w:ind w:left="4252"/>
    </w:pPr>
  </w:style>
  <w:style w:type="character" w:customStyle="1" w:styleId="SignaturChar">
    <w:name w:val="Signatur Char"/>
    <w:basedOn w:val="Standardstycketeckensnitt"/>
    <w:link w:val="Signatur"/>
    <w:rsid w:val="00076092"/>
    <w:rPr>
      <w:rFonts w:ascii="Arial" w:hAnsi="Arial"/>
      <w:sz w:val="22"/>
      <w:szCs w:val="24"/>
    </w:rPr>
  </w:style>
  <w:style w:type="paragraph" w:styleId="Slutkommentar">
    <w:name w:val="endnote text"/>
    <w:basedOn w:val="Normal"/>
    <w:link w:val="SlutkommentarChar"/>
    <w:semiHidden/>
    <w:rsid w:val="00076092"/>
  </w:style>
  <w:style w:type="character" w:customStyle="1" w:styleId="SlutkommentarChar">
    <w:name w:val="Slutkommentar Char"/>
    <w:basedOn w:val="Standardstycketeckensnitt"/>
    <w:link w:val="Slutkommentar"/>
    <w:rsid w:val="00076092"/>
    <w:rPr>
      <w:rFonts w:ascii="Arial" w:hAnsi="Arial"/>
    </w:rPr>
  </w:style>
  <w:style w:type="character" w:styleId="Slutkommentarsreferens">
    <w:name w:val="endnote reference"/>
    <w:basedOn w:val="Standardstycketeckensnitt"/>
    <w:semiHidden/>
    <w:rsid w:val="00076092"/>
    <w:rPr>
      <w:vertAlign w:val="superscript"/>
    </w:rPr>
  </w:style>
  <w:style w:type="table" w:styleId="Standardtabell1">
    <w:name w:val="Table Classic 1"/>
    <w:basedOn w:val="Normaltabell"/>
    <w:semiHidden/>
    <w:unhideWhenUsed/>
    <w:rsid w:val="0007609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unhideWhenUsed/>
    <w:rsid w:val="0007609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unhideWhenUsed/>
    <w:rsid w:val="0007609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unhideWhenUsed/>
    <w:rsid w:val="0007609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5"/>
    <w:semiHidden/>
    <w:qFormat/>
    <w:rsid w:val="00076092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076092"/>
    <w:rPr>
      <w:i/>
      <w:iCs/>
      <w:color w:val="5B9BD5" w:themeColor="accent1"/>
    </w:rPr>
  </w:style>
  <w:style w:type="character" w:styleId="Starkreferens">
    <w:name w:val="Intense Reference"/>
    <w:basedOn w:val="Standardstycketeckensnitt"/>
    <w:uiPriority w:val="32"/>
    <w:semiHidden/>
    <w:rsid w:val="00076092"/>
    <w:rPr>
      <w:b/>
      <w:bCs/>
      <w:smallCaps/>
      <w:color w:val="5B9BD5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07609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6092"/>
    <w:rPr>
      <w:rFonts w:ascii="Arial" w:hAnsi="Arial"/>
      <w:i/>
      <w:iCs/>
      <w:color w:val="5B9BD5" w:themeColor="accent1"/>
      <w:sz w:val="22"/>
      <w:szCs w:val="24"/>
    </w:rPr>
  </w:style>
  <w:style w:type="table" w:styleId="Tabellmed3D-effekter1">
    <w:name w:val="Table 3D effects 1"/>
    <w:basedOn w:val="Normaltabell"/>
    <w:semiHidden/>
    <w:unhideWhenUsed/>
    <w:rsid w:val="0007609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unhideWhenUsed/>
    <w:rsid w:val="0007609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unhideWhenUsed/>
    <w:rsid w:val="0007609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unhideWhenUsed/>
    <w:rsid w:val="0007609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unhideWhenUsed/>
    <w:rsid w:val="0007609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unhideWhenUsed/>
    <w:rsid w:val="0007609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unhideWhenUsed/>
    <w:rsid w:val="0007609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unhideWhenUsed/>
    <w:rsid w:val="0007609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unhideWhenUsed/>
    <w:rsid w:val="0007609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unhideWhenUsed/>
    <w:rsid w:val="0007609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unhideWhenUsed/>
    <w:rsid w:val="0007609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unhideWhenUsed/>
    <w:rsid w:val="0007609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unhideWhenUsed/>
    <w:rsid w:val="0007609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unhideWhenUsed/>
    <w:rsid w:val="0007609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unhideWhenUsed/>
    <w:rsid w:val="0007609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unhideWhenUsed/>
    <w:rsid w:val="0007609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semiHidden/>
    <w:unhideWhenUsed/>
    <w:rsid w:val="0007609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unhideWhenUsed/>
    <w:rsid w:val="0007609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unhideWhenUsed/>
    <w:rsid w:val="0007609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unhideWhenUsed/>
    <w:rsid w:val="0007609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unhideWhenUsed/>
    <w:rsid w:val="0007609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unhideWhenUsed/>
    <w:rsid w:val="0007609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unhideWhenUsed/>
    <w:rsid w:val="0007609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unhideWhenUsed/>
    <w:rsid w:val="0007609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semiHidden/>
    <w:rsid w:val="0007609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semiHidden/>
    <w:unhideWhenUsed/>
    <w:rsid w:val="000760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semiHidden/>
    <w:rsid w:val="00076092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rsid w:val="00076092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semiHidden/>
    <w:unhideWhenUsed/>
    <w:rsid w:val="0007609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unhideWhenUsed/>
    <w:rsid w:val="0007609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unhideWhenUsed/>
    <w:rsid w:val="0007609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kumenttitel">
    <w:name w:val="Dokumenttitel"/>
    <w:basedOn w:val="Normal"/>
    <w:next w:val="Normal"/>
    <w:link w:val="DokumenttitelChar"/>
    <w:uiPriority w:val="2"/>
    <w:qFormat/>
    <w:rsid w:val="00E21D2D"/>
    <w:pPr>
      <w:spacing w:before="240" w:after="480"/>
    </w:pPr>
    <w:rPr>
      <w:color w:val="7F7F7F"/>
      <w:sz w:val="36"/>
    </w:rPr>
  </w:style>
  <w:style w:type="paragraph" w:customStyle="1" w:styleId="Ledtext2">
    <w:name w:val="Ledtext2"/>
    <w:semiHidden/>
    <w:rsid w:val="00076092"/>
    <w:rPr>
      <w:rFonts w:ascii="Arial" w:hAnsi="Arial"/>
    </w:rPr>
  </w:style>
  <w:style w:type="paragraph" w:customStyle="1" w:styleId="Grupprubrik">
    <w:name w:val="Grupprubrik"/>
    <w:semiHidden/>
    <w:rsid w:val="00076092"/>
    <w:pPr>
      <w:keepNext/>
      <w:spacing w:before="220"/>
    </w:pPr>
    <w:rPr>
      <w:rFonts w:ascii="Arial" w:hAnsi="Arial"/>
      <w:b/>
      <w:caps/>
    </w:rPr>
  </w:style>
  <w:style w:type="paragraph" w:customStyle="1" w:styleId="Dokumenttyp">
    <w:name w:val="Dokumenttyp"/>
    <w:basedOn w:val="Sidhuvud"/>
    <w:uiPriority w:val="99"/>
    <w:semiHidden/>
    <w:rsid w:val="00104E32"/>
    <w:pPr>
      <w:tabs>
        <w:tab w:val="center" w:pos="4536"/>
        <w:tab w:val="right" w:pos="9072"/>
      </w:tabs>
    </w:pPr>
    <w:rPr>
      <w:b/>
      <w:caps/>
    </w:rPr>
  </w:style>
  <w:style w:type="paragraph" w:customStyle="1" w:styleId="Dokumenttypeng">
    <w:name w:val="Dokumenttyp_eng"/>
    <w:basedOn w:val="Dokumenttyp"/>
    <w:uiPriority w:val="99"/>
    <w:semiHidden/>
    <w:rsid w:val="00F937D9"/>
  </w:style>
  <w:style w:type="paragraph" w:customStyle="1" w:styleId="Elektrsign">
    <w:name w:val="Elektrsign"/>
    <w:basedOn w:val="Sidhuvud"/>
    <w:uiPriority w:val="99"/>
    <w:semiHidden/>
    <w:rsid w:val="00104E32"/>
    <w:pPr>
      <w:tabs>
        <w:tab w:val="center" w:pos="4536"/>
        <w:tab w:val="right" w:pos="9072"/>
      </w:tabs>
    </w:pPr>
    <w:rPr>
      <w:rFonts w:ascii="Monotype Corsiva" w:hAnsi="Monotype Corsiva"/>
      <w:b/>
    </w:rPr>
  </w:style>
  <w:style w:type="paragraph" w:customStyle="1" w:styleId="Sidhuvudsv">
    <w:name w:val="Sidhuvud_sv"/>
    <w:basedOn w:val="Tabelltext"/>
    <w:link w:val="SidhuvudsvChar"/>
    <w:semiHidden/>
    <w:rsid w:val="00104E32"/>
  </w:style>
  <w:style w:type="character" w:customStyle="1" w:styleId="Rubrik2Char">
    <w:name w:val="Rubrik 2 Char"/>
    <w:basedOn w:val="Standardstycketeckensnitt"/>
    <w:link w:val="Rubrik2"/>
    <w:uiPriority w:val="9"/>
    <w:rsid w:val="00A10508"/>
    <w:rPr>
      <w:rFonts w:asciiTheme="majorHAnsi" w:eastAsiaTheme="majorEastAsia" w:hAnsiTheme="majorHAnsi" w:cstheme="majorBidi"/>
      <w:color w:val="3D4146"/>
      <w:sz w:val="24"/>
      <w:szCs w:val="26"/>
      <w:lang w:eastAsia="en-US"/>
    </w:rPr>
  </w:style>
  <w:style w:type="paragraph" w:customStyle="1" w:styleId="Frgetext">
    <w:name w:val="Frågetext"/>
    <w:basedOn w:val="Normal"/>
    <w:semiHidden/>
    <w:rsid w:val="00076092"/>
    <w:pPr>
      <w:numPr>
        <w:ilvl w:val="12"/>
      </w:numPr>
      <w:tabs>
        <w:tab w:val="left" w:pos="127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LedtextChar">
    <w:name w:val="Ledtext Char"/>
    <w:basedOn w:val="Standardstycketeckensnitt"/>
    <w:link w:val="Ledtext"/>
    <w:uiPriority w:val="99"/>
    <w:rsid w:val="00104E32"/>
    <w:rPr>
      <w:rFonts w:asciiTheme="minorHAnsi" w:eastAsiaTheme="minorHAnsi" w:hAnsiTheme="minorHAnsi"/>
      <w:sz w:val="14"/>
      <w:szCs w:val="22"/>
      <w:lang w:eastAsia="en-US"/>
    </w:rPr>
  </w:style>
  <w:style w:type="paragraph" w:customStyle="1" w:styleId="Doldtext">
    <w:name w:val="Dold text"/>
    <w:basedOn w:val="Normal"/>
    <w:semiHidden/>
    <w:rsid w:val="00076092"/>
    <w:rPr>
      <w:vanish/>
    </w:rPr>
  </w:style>
  <w:style w:type="character" w:customStyle="1" w:styleId="Rubrik1Char">
    <w:name w:val="Rubrik 1 Char"/>
    <w:basedOn w:val="Standardstycketeckensnitt"/>
    <w:link w:val="Rubrik1"/>
    <w:uiPriority w:val="9"/>
    <w:rsid w:val="00B96312"/>
    <w:rPr>
      <w:rFonts w:asciiTheme="majorHAnsi" w:eastAsiaTheme="majorEastAsia" w:hAnsiTheme="majorHAnsi" w:cstheme="majorBidi"/>
      <w:bCs/>
      <w:color w:val="7F7F7F"/>
      <w:sz w:val="32"/>
      <w:szCs w:val="28"/>
      <w:lang w:eastAsia="en-US"/>
    </w:rPr>
  </w:style>
  <w:style w:type="paragraph" w:customStyle="1" w:styleId="Titel">
    <w:name w:val="Titel"/>
    <w:basedOn w:val="Sidhuvud"/>
    <w:semiHidden/>
    <w:rsid w:val="00076092"/>
    <w:pPr>
      <w:spacing w:before="40"/>
      <w:ind w:left="74"/>
    </w:pPr>
  </w:style>
  <w:style w:type="character" w:customStyle="1" w:styleId="SidfotChar">
    <w:name w:val="Sidfot Char"/>
    <w:basedOn w:val="Standardstycketeckensnitt"/>
    <w:link w:val="Sidfot"/>
    <w:uiPriority w:val="99"/>
    <w:semiHidden/>
    <w:locked/>
    <w:rsid w:val="00104E32"/>
    <w:rPr>
      <w:rFonts w:asciiTheme="majorHAnsi" w:eastAsiaTheme="minorHAnsi" w:hAnsiTheme="majorHAnsi"/>
      <w:sz w:val="22"/>
      <w:szCs w:val="22"/>
      <w:lang w:eastAsia="en-US"/>
    </w:rPr>
  </w:style>
  <w:style w:type="paragraph" w:customStyle="1" w:styleId="Attestnamnfrtydligande">
    <w:name w:val="Attest namnförtydligande"/>
    <w:basedOn w:val="Sidhuvud"/>
    <w:semiHidden/>
    <w:rsid w:val="00076092"/>
  </w:style>
  <w:style w:type="paragraph" w:customStyle="1" w:styleId="Attestanstnr">
    <w:name w:val="Attest anstnr"/>
    <w:basedOn w:val="Sidhuvud"/>
    <w:semiHidden/>
    <w:rsid w:val="00076092"/>
  </w:style>
  <w:style w:type="paragraph" w:customStyle="1" w:styleId="Benmning">
    <w:name w:val="Benämning"/>
    <w:basedOn w:val="Sidhuvud"/>
    <w:semiHidden/>
    <w:rsid w:val="00076092"/>
    <w:pPr>
      <w:framePr w:w="10348" w:hSpace="170" w:wrap="around" w:vAnchor="page" w:hAnchor="text" w:y="965"/>
      <w:spacing w:before="40"/>
      <w:ind w:left="74"/>
    </w:pPr>
    <w:rPr>
      <w:lang w:val="en-GB"/>
    </w:rPr>
  </w:style>
  <w:style w:type="character" w:customStyle="1" w:styleId="CharChar1">
    <w:name w:val="Char Char1"/>
    <w:semiHidden/>
    <w:rsid w:val="00076092"/>
    <w:rPr>
      <w:rFonts w:ascii="Arial" w:hAnsi="Arial"/>
      <w:b/>
      <w:sz w:val="22"/>
      <w:lang w:val="sv-SE" w:eastAsia="sv-SE" w:bidi="ar-SA"/>
    </w:rPr>
  </w:style>
  <w:style w:type="paragraph" w:customStyle="1" w:styleId="FormatmallRubrik2Arial11pt">
    <w:name w:val="Formatmall Rubrik 2 + Arial 11 pt"/>
    <w:basedOn w:val="Rubrik2"/>
    <w:link w:val="FormatmallRubrik2Arial11ptChar"/>
    <w:semiHidden/>
    <w:rsid w:val="00076092"/>
    <w:pPr>
      <w:overflowPunct w:val="0"/>
      <w:autoSpaceDE w:val="0"/>
      <w:autoSpaceDN w:val="0"/>
      <w:adjustRightInd w:val="0"/>
      <w:spacing w:after="0"/>
      <w:textAlignment w:val="baseline"/>
    </w:pPr>
    <w:rPr>
      <w:rFonts w:cs="Times New Roman"/>
      <w:iCs/>
      <w:szCs w:val="20"/>
    </w:rPr>
  </w:style>
  <w:style w:type="character" w:customStyle="1" w:styleId="FormatmallRubrik2Arial11ptChar">
    <w:name w:val="Formatmall Rubrik 2 + Arial 11 pt Char"/>
    <w:basedOn w:val="CharChar1"/>
    <w:link w:val="FormatmallRubrik2Arial11pt"/>
    <w:semiHidden/>
    <w:rsid w:val="00076092"/>
    <w:rPr>
      <w:rFonts w:ascii="Arial" w:hAnsi="Arial"/>
      <w:b/>
      <w:sz w:val="22"/>
      <w:lang w:val="sv-SE" w:eastAsia="sv-SE" w:bidi="ar-SA"/>
    </w:rPr>
  </w:style>
  <w:style w:type="character" w:customStyle="1" w:styleId="CharChar6">
    <w:name w:val="Char Char6"/>
    <w:semiHidden/>
    <w:rsid w:val="00076092"/>
    <w:rPr>
      <w:rFonts w:ascii="Arial" w:hAnsi="Arial" w:cs="Arial"/>
      <w:b/>
      <w:bCs/>
      <w:sz w:val="22"/>
      <w:szCs w:val="32"/>
    </w:rPr>
  </w:style>
  <w:style w:type="character" w:customStyle="1" w:styleId="Heading1Char">
    <w:name w:val="Heading 1 Char"/>
    <w:basedOn w:val="Standardstycketeckensnitt"/>
    <w:semiHidden/>
    <w:locked/>
    <w:rsid w:val="00076092"/>
    <w:rPr>
      <w:rFonts w:ascii="Arial" w:hAnsi="Arial" w:cs="Arial"/>
      <w:b/>
      <w:bCs/>
      <w:sz w:val="32"/>
      <w:szCs w:val="32"/>
    </w:rPr>
  </w:style>
  <w:style w:type="paragraph" w:customStyle="1" w:styleId="Liststycke1">
    <w:name w:val="Liststycke1"/>
    <w:basedOn w:val="Normal"/>
    <w:uiPriority w:val="6"/>
    <w:semiHidden/>
    <w:rsid w:val="00076092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locked/>
    <w:rsid w:val="00076092"/>
    <w:rPr>
      <w:rFonts w:ascii="Arial" w:hAnsi="Arial"/>
      <w:sz w:val="22"/>
      <w:szCs w:val="24"/>
    </w:rPr>
  </w:style>
  <w:style w:type="paragraph" w:customStyle="1" w:styleId="Brevrubrik">
    <w:name w:val="Brevrubrik"/>
    <w:basedOn w:val="Normal"/>
    <w:next w:val="Normal"/>
    <w:uiPriority w:val="99"/>
    <w:semiHidden/>
    <w:rsid w:val="00104E32"/>
    <w:pPr>
      <w:spacing w:before="2000"/>
    </w:pPr>
    <w:rPr>
      <w:b/>
      <w:caps/>
    </w:rPr>
  </w:style>
  <w:style w:type="paragraph" w:customStyle="1" w:styleId="Tabelltext">
    <w:name w:val="Tabelltext"/>
    <w:basedOn w:val="Normal"/>
    <w:link w:val="TabelltextChar"/>
    <w:uiPriority w:val="99"/>
    <w:qFormat/>
    <w:rsid w:val="00104E32"/>
  </w:style>
  <w:style w:type="paragraph" w:customStyle="1" w:styleId="Kryssrutetext">
    <w:name w:val="Kryssrutetext"/>
    <w:basedOn w:val="Tabelltext"/>
    <w:link w:val="KryssrutetextChar"/>
    <w:uiPriority w:val="99"/>
    <w:semiHidden/>
    <w:rsid w:val="00104E32"/>
    <w:rPr>
      <w:sz w:val="16"/>
    </w:rPr>
  </w:style>
  <w:style w:type="paragraph" w:customStyle="1" w:styleId="Kolumnrubrik">
    <w:name w:val="Kolumnrubrik"/>
    <w:basedOn w:val="Tabelltext"/>
    <w:link w:val="KolumnrubrikChar"/>
    <w:uiPriority w:val="99"/>
    <w:rsid w:val="00813722"/>
    <w:pPr>
      <w:spacing w:before="60" w:after="60"/>
    </w:pPr>
    <w:rPr>
      <w:b/>
    </w:rPr>
  </w:style>
  <w:style w:type="paragraph" w:customStyle="1" w:styleId="Sidstlldledtext">
    <w:name w:val="Sidställd ledtext"/>
    <w:basedOn w:val="Tabelltext"/>
    <w:link w:val="SidstlldledtextChar"/>
    <w:uiPriority w:val="99"/>
    <w:semiHidden/>
    <w:rsid w:val="00104E32"/>
    <w:rPr>
      <w:sz w:val="16"/>
    </w:rPr>
  </w:style>
  <w:style w:type="character" w:customStyle="1" w:styleId="DokumenttitelChar">
    <w:name w:val="Dokumenttitel Char"/>
    <w:basedOn w:val="Standardstycketeckensnitt"/>
    <w:link w:val="Dokumenttitel"/>
    <w:uiPriority w:val="2"/>
    <w:rsid w:val="00E21D2D"/>
    <w:rPr>
      <w:color w:val="7F7F7F"/>
      <w:sz w:val="36"/>
    </w:rPr>
  </w:style>
  <w:style w:type="character" w:customStyle="1" w:styleId="KolumnrubrikChar">
    <w:name w:val="Kolumnrubrik Char"/>
    <w:basedOn w:val="Standardstycketeckensnitt"/>
    <w:link w:val="Kolumnrubrik"/>
    <w:uiPriority w:val="99"/>
    <w:rsid w:val="00813722"/>
    <w:rPr>
      <w:b/>
    </w:rPr>
  </w:style>
  <w:style w:type="character" w:customStyle="1" w:styleId="KryssrutetextChar">
    <w:name w:val="Kryssrutetext Char"/>
    <w:basedOn w:val="Standardstycketeckensnitt"/>
    <w:link w:val="Kryssrutetext"/>
    <w:uiPriority w:val="99"/>
    <w:semiHidden/>
    <w:rsid w:val="00104E32"/>
    <w:rPr>
      <w:rFonts w:asciiTheme="minorHAnsi" w:eastAsiaTheme="minorHAnsi" w:hAnsiTheme="minorHAnsi"/>
      <w:sz w:val="16"/>
      <w:szCs w:val="22"/>
      <w:lang w:eastAsia="en-US"/>
    </w:rPr>
  </w:style>
  <w:style w:type="character" w:customStyle="1" w:styleId="Rubrik3Char">
    <w:name w:val="Rubrik 3 Char"/>
    <w:basedOn w:val="Standardstycketeckensnitt"/>
    <w:link w:val="Rubrik3"/>
    <w:uiPriority w:val="9"/>
    <w:rsid w:val="00A10508"/>
    <w:rPr>
      <w:rFonts w:asciiTheme="majorHAnsi" w:eastAsiaTheme="majorEastAsia" w:hAnsiTheme="majorHAnsi" w:cstheme="majorBidi"/>
      <w:bCs/>
      <w:color w:val="3D4146"/>
      <w:sz w:val="24"/>
      <w:szCs w:val="26"/>
      <w:lang w:eastAsia="en-US"/>
    </w:rPr>
  </w:style>
  <w:style w:type="character" w:customStyle="1" w:styleId="Rubrik4Char">
    <w:name w:val="Rubrik 4 Char"/>
    <w:basedOn w:val="Standardstycketeckensnitt"/>
    <w:link w:val="Rubrik4"/>
    <w:uiPriority w:val="9"/>
    <w:rsid w:val="00104E32"/>
    <w:rPr>
      <w:rFonts w:asciiTheme="majorHAnsi" w:eastAsiaTheme="majorEastAsia" w:hAnsiTheme="majorHAnsi" w:cstheme="majorBidi"/>
      <w:b/>
      <w:iCs/>
      <w:color w:val="000000"/>
      <w:sz w:val="22"/>
      <w:szCs w:val="26"/>
      <w:lang w:eastAsia="en-US"/>
    </w:rPr>
  </w:style>
  <w:style w:type="character" w:customStyle="1" w:styleId="Rubrik5Char">
    <w:name w:val="Rubrik 5 Char"/>
    <w:basedOn w:val="Standardstycketeckensnitt"/>
    <w:link w:val="Rubrik5"/>
    <w:uiPriority w:val="9"/>
    <w:rsid w:val="00104E32"/>
    <w:rPr>
      <w:rFonts w:asciiTheme="majorHAnsi" w:eastAsiaTheme="majorEastAsia" w:hAnsiTheme="majorHAnsi" w:cstheme="majorBidi"/>
      <w:b/>
      <w:iCs/>
      <w:color w:val="000000"/>
      <w:sz w:val="22"/>
      <w:szCs w:val="26"/>
      <w:lang w:eastAsia="en-US"/>
    </w:rPr>
  </w:style>
  <w:style w:type="character" w:customStyle="1" w:styleId="Rubrik6Char">
    <w:name w:val="Rubrik 6 Char"/>
    <w:basedOn w:val="Standardstycketeckensnitt"/>
    <w:link w:val="Rubrik6"/>
    <w:uiPriority w:val="9"/>
    <w:rsid w:val="00104E32"/>
    <w:rPr>
      <w:rFonts w:asciiTheme="majorHAnsi" w:eastAsiaTheme="majorEastAsia" w:hAnsiTheme="majorHAnsi" w:cstheme="majorBidi"/>
      <w:b/>
      <w:color w:val="000000"/>
      <w:sz w:val="22"/>
      <w:szCs w:val="26"/>
      <w:lang w:eastAsia="en-US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04E32"/>
    <w:rPr>
      <w:rFonts w:asciiTheme="majorHAnsi" w:eastAsiaTheme="majorEastAsia" w:hAnsiTheme="majorHAnsi" w:cstheme="majorBidi"/>
      <w:b/>
      <w:iCs/>
      <w:color w:val="000000"/>
      <w:sz w:val="22"/>
      <w:szCs w:val="26"/>
      <w:lang w:eastAsia="en-US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04E32"/>
    <w:rPr>
      <w:rFonts w:asciiTheme="majorHAnsi" w:eastAsiaTheme="majorEastAsia" w:hAnsiTheme="majorHAnsi" w:cstheme="majorBidi"/>
      <w:b/>
      <w:iCs/>
      <w:color w:val="000000"/>
      <w:sz w:val="22"/>
      <w:lang w:eastAsia="en-US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04E32"/>
    <w:rPr>
      <w:rFonts w:asciiTheme="majorHAnsi" w:eastAsiaTheme="majorEastAsia" w:hAnsiTheme="majorHAnsi" w:cstheme="majorBidi"/>
      <w:b/>
      <w:color w:val="000000"/>
      <w:sz w:val="22"/>
      <w:lang w:eastAsia="en-US"/>
    </w:rPr>
  </w:style>
  <w:style w:type="character" w:customStyle="1" w:styleId="SidhuvudsvChar">
    <w:name w:val="Sidhuvud_sv Char"/>
    <w:basedOn w:val="Standardstycketeckensnitt"/>
    <w:link w:val="Sidhuvudsv"/>
    <w:semiHidden/>
    <w:rsid w:val="00104E32"/>
    <w:rPr>
      <w:rFonts w:asciiTheme="minorHAnsi" w:eastAsiaTheme="minorHAnsi" w:hAnsiTheme="minorHAnsi"/>
      <w:sz w:val="22"/>
      <w:szCs w:val="22"/>
      <w:lang w:eastAsia="en-US"/>
    </w:rPr>
  </w:style>
  <w:style w:type="character" w:customStyle="1" w:styleId="SidstlldledtextChar">
    <w:name w:val="Sidställd ledtext Char"/>
    <w:basedOn w:val="Standardstycketeckensnitt"/>
    <w:link w:val="Sidstlldledtext"/>
    <w:uiPriority w:val="99"/>
    <w:semiHidden/>
    <w:rsid w:val="00104E32"/>
    <w:rPr>
      <w:rFonts w:asciiTheme="minorHAnsi" w:eastAsiaTheme="minorHAnsi" w:hAnsiTheme="minorHAnsi"/>
      <w:sz w:val="16"/>
      <w:szCs w:val="22"/>
      <w:lang w:eastAsia="en-US"/>
    </w:rPr>
  </w:style>
  <w:style w:type="character" w:customStyle="1" w:styleId="TabelltextChar">
    <w:name w:val="Tabelltext Char"/>
    <w:basedOn w:val="Standardstycketeckensnitt"/>
    <w:link w:val="Tabelltext"/>
    <w:uiPriority w:val="99"/>
    <w:rsid w:val="00104E32"/>
    <w:rPr>
      <w:rFonts w:asciiTheme="minorHAnsi" w:eastAsiaTheme="minorHAnsi" w:hAnsiTheme="minorHAnsi"/>
      <w:sz w:val="22"/>
      <w:szCs w:val="22"/>
      <w:lang w:eastAsia="en-US"/>
    </w:rPr>
  </w:style>
  <w:style w:type="numbering" w:customStyle="1" w:styleId="xHeadings">
    <w:name w:val="xHeadings"/>
    <w:uiPriority w:val="99"/>
    <w:rsid w:val="00BC2561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ALLAR\Office2016\Kvalitet\Mall%20-%20Supplier%20deviation%20repor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B93BB1A5410465899EB77C60F2778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9B44C-455F-43EB-847E-450F87A73016}"/>
      </w:docPartPr>
      <w:docPartBody>
        <w:p w:rsidR="00703B38" w:rsidRDefault="007F2D6D">
          <w:pPr>
            <w:pStyle w:val="FB93BB1A5410465899EB77C60F2778E7"/>
          </w:pPr>
          <w:r w:rsidRPr="00FC7D5F">
            <w:rPr>
              <w:rStyle w:val="Platshllartext"/>
            </w:rPr>
            <w:t>Approved by</w:t>
          </w:r>
        </w:p>
      </w:docPartBody>
    </w:docPart>
    <w:docPart>
      <w:docPartPr>
        <w:name w:val="EF8CE48C945C4C2A83B6C0C1F8DD6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748C22-13BA-4E94-879D-E3E706A5EE24}"/>
      </w:docPartPr>
      <w:docPartBody>
        <w:p w:rsidR="00703B38" w:rsidRDefault="007F2D6D">
          <w:pPr>
            <w:pStyle w:val="EF8CE48C945C4C2A83B6C0C1F8DD6790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780C93E69934195A7500685F19A35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75726-460E-4794-A1F2-2C4C9AAAAAC6}"/>
      </w:docPartPr>
      <w:docPartBody>
        <w:p w:rsidR="00703B38" w:rsidRDefault="007F2D6D">
          <w:pPr>
            <w:pStyle w:val="7780C93E69934195A7500685F19A35EA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560FE848434426CA04EC8EC7445DB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A5FF8D-6E53-41F0-991B-B103FF9A0168}"/>
      </w:docPartPr>
      <w:docPartBody>
        <w:p w:rsidR="00703B38" w:rsidRDefault="007F2D6D">
          <w:pPr>
            <w:pStyle w:val="F560FE848434426CA04EC8EC7445DBCB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B137BD018914BBC99E6366EE8D46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110012-6096-424A-8498-C009B83795B4}"/>
      </w:docPartPr>
      <w:docPartBody>
        <w:p w:rsidR="00703B38" w:rsidRDefault="007F2D6D">
          <w:pPr>
            <w:pStyle w:val="5B137BD018914BBC99E6366EE8D46BFA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41D9348F42641B1965B07DE95260F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36039-5C5E-46CD-ACB6-A17175D747A8}"/>
      </w:docPartPr>
      <w:docPartBody>
        <w:p w:rsidR="00703B38" w:rsidRDefault="007F2D6D">
          <w:pPr>
            <w:pStyle w:val="641D9348F42641B1965B07DE95260FF0"/>
          </w:pPr>
          <w:r w:rsidRPr="00B813EF">
            <w:rPr>
              <w:rStyle w:val="Platshllartext"/>
            </w:rPr>
            <w:t>Klicka eller tryck här för att ange datum.</w:t>
          </w:r>
        </w:p>
      </w:docPartBody>
    </w:docPart>
    <w:docPart>
      <w:docPartPr>
        <w:name w:val="0A49CBE65B3B45ACBB589BADC6C4F5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888641-F6B6-4D9F-AAC0-5B957FFB8772}"/>
      </w:docPartPr>
      <w:docPartBody>
        <w:p w:rsidR="00703B38" w:rsidRDefault="007F2D6D">
          <w:pPr>
            <w:pStyle w:val="0A49CBE65B3B45ACBB589BADC6C4F524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9731580DB749809A3298EA002AB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575794-C5FC-495E-A3E2-E7199F110C4B}"/>
      </w:docPartPr>
      <w:docPartBody>
        <w:p w:rsidR="00703B38" w:rsidRDefault="007F2D6D">
          <w:pPr>
            <w:pStyle w:val="9D9731580DB749809A3298EA002AB946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1675222D3DB4597BC9FCE0938AC04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C875F6-4515-46A9-A6AA-7630AD9539DD}"/>
      </w:docPartPr>
      <w:docPartBody>
        <w:p w:rsidR="00703B38" w:rsidRDefault="007F2D6D">
          <w:pPr>
            <w:pStyle w:val="21675222D3DB4597BC9FCE0938AC04C5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D19A092D7534BA386F4D8E2C40856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27AC7D-9703-4480-8C97-77AE032F25D5}"/>
      </w:docPartPr>
      <w:docPartBody>
        <w:p w:rsidR="00703B38" w:rsidRDefault="007F2D6D">
          <w:pPr>
            <w:pStyle w:val="ED19A092D7534BA386F4D8E2C4085651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03CDB2DC75B545E0B4FDC8DE0CF8AC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B6F93-AB42-46A9-9805-CB86985031C1}"/>
      </w:docPartPr>
      <w:docPartBody>
        <w:p w:rsidR="00703B38" w:rsidRDefault="007F2D6D">
          <w:pPr>
            <w:pStyle w:val="03CDB2DC75B545E0B4FDC8DE0CF8ACC9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06A8679D4D24DCCAC671A8FC93825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D889BC-AAC0-4150-98E0-7DE1E3DE5ECC}"/>
      </w:docPartPr>
      <w:docPartBody>
        <w:p w:rsidR="00703B38" w:rsidRDefault="007F2D6D">
          <w:pPr>
            <w:pStyle w:val="D06A8679D4D24DCCAC671A8FC93825FD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7F855C2EBBE74AA2A8038B4BFFA4AC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68611EC-6907-4C69-886D-F7D632DF19F3}"/>
      </w:docPartPr>
      <w:docPartBody>
        <w:p w:rsidR="00703B38" w:rsidRDefault="007F2D6D">
          <w:pPr>
            <w:pStyle w:val="7F855C2EBBE74AA2A8038B4BFFA4ACD2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EA85DDE52574A7598F40246103FB6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93630-645F-4262-BF49-7AFFA7DDF011}"/>
      </w:docPartPr>
      <w:docPartBody>
        <w:p w:rsidR="00703B38" w:rsidRDefault="007F2D6D">
          <w:pPr>
            <w:pStyle w:val="DEA85DDE52574A7598F40246103FB6AC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65FC4447FD64FAD8A8CE7B3BCED55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3362C9-5065-42E7-82AA-F37B14B594CA}"/>
      </w:docPartPr>
      <w:docPartBody>
        <w:p w:rsidR="00703B38" w:rsidRDefault="007F2D6D">
          <w:pPr>
            <w:pStyle w:val="E65FC4447FD64FAD8A8CE7B3BCED55C6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8DC51DDAAC0406B99949E45DB32D2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50249D1-F189-484C-BEFF-90C708BDF79C}"/>
      </w:docPartPr>
      <w:docPartBody>
        <w:p w:rsidR="00703B38" w:rsidRDefault="007F2D6D">
          <w:pPr>
            <w:pStyle w:val="98DC51DDAAC0406B99949E45DB32D2A9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22A6EC42F1144E49AE20F4B378881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CA2629-6A4E-4901-9490-54434C615A98}"/>
      </w:docPartPr>
      <w:docPartBody>
        <w:p w:rsidR="00703B38" w:rsidRDefault="007F2D6D">
          <w:pPr>
            <w:pStyle w:val="A22A6EC42F1144E49AE20F4B3788811F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B8A31FB4D6A48EB9443851FB703F6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85539E6-FFF1-4BF9-BA36-F7825C306999}"/>
      </w:docPartPr>
      <w:docPartBody>
        <w:p w:rsidR="00703B38" w:rsidRDefault="007F2D6D">
          <w:pPr>
            <w:pStyle w:val="6B8A31FB4D6A48EB9443851FB703F628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B1C64DCD96F24BE0BD6E88EFCA1355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2CFFCA-DD0B-4795-B2F9-A0F42D6605CE}"/>
      </w:docPartPr>
      <w:docPartBody>
        <w:p w:rsidR="00703B38" w:rsidRDefault="007F2D6D">
          <w:pPr>
            <w:pStyle w:val="B1C64DCD96F24BE0BD6E88EFCA1355A2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1B5EB8480AE45ACB0D885B6A87F82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32028B-2ABF-4514-8D41-63191D66F9A1}"/>
      </w:docPartPr>
      <w:docPartBody>
        <w:p w:rsidR="00F257E3" w:rsidRDefault="00FB653B" w:rsidP="00FB653B">
          <w:pPr>
            <w:pStyle w:val="61B5EB8480AE45ACB0D885B6A87F82D8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D44E922282C4AAE9267D351C41335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FF91C-F598-4887-94DC-CA1E0CF6E1C8}"/>
      </w:docPartPr>
      <w:docPartBody>
        <w:p w:rsidR="00C44348" w:rsidRDefault="005246BE" w:rsidP="005246BE">
          <w:pPr>
            <w:pStyle w:val="CD44E922282C4AAE9267D351C4133556"/>
          </w:pPr>
          <w:r w:rsidRPr="00B813EF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AEC"/>
    <w:rsid w:val="001343A4"/>
    <w:rsid w:val="005246BE"/>
    <w:rsid w:val="00556BF6"/>
    <w:rsid w:val="00703B38"/>
    <w:rsid w:val="007F2D6D"/>
    <w:rsid w:val="00C44348"/>
    <w:rsid w:val="00E62F78"/>
    <w:rsid w:val="00F257E3"/>
    <w:rsid w:val="00FB653B"/>
    <w:rsid w:val="00FE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246BE"/>
    <w:rPr>
      <w:vanish/>
      <w:color w:val="BFBFBF" w:themeColor="background1" w:themeShade="BF"/>
    </w:rPr>
  </w:style>
  <w:style w:type="paragraph" w:customStyle="1" w:styleId="FB93BB1A5410465899EB77C60F2778E7">
    <w:name w:val="FB93BB1A5410465899EB77C60F2778E7"/>
  </w:style>
  <w:style w:type="paragraph" w:customStyle="1" w:styleId="9A2C7133CB48406DB762BA49309EEBCE">
    <w:name w:val="9A2C7133CB48406DB762BA49309EEBCE"/>
  </w:style>
  <w:style w:type="paragraph" w:customStyle="1" w:styleId="EF8CE48C945C4C2A83B6C0C1F8DD6790">
    <w:name w:val="EF8CE48C945C4C2A83B6C0C1F8DD6790"/>
  </w:style>
  <w:style w:type="paragraph" w:customStyle="1" w:styleId="7780C93E69934195A7500685F19A35EA">
    <w:name w:val="7780C93E69934195A7500685F19A35EA"/>
  </w:style>
  <w:style w:type="paragraph" w:customStyle="1" w:styleId="F560FE848434426CA04EC8EC7445DBCB">
    <w:name w:val="F560FE848434426CA04EC8EC7445DBCB"/>
  </w:style>
  <w:style w:type="paragraph" w:customStyle="1" w:styleId="5B137BD018914BBC99E6366EE8D46BFA">
    <w:name w:val="5B137BD018914BBC99E6366EE8D46BFA"/>
  </w:style>
  <w:style w:type="paragraph" w:customStyle="1" w:styleId="641D9348F42641B1965B07DE95260FF0">
    <w:name w:val="641D9348F42641B1965B07DE95260FF0"/>
  </w:style>
  <w:style w:type="paragraph" w:customStyle="1" w:styleId="0A49CBE65B3B45ACBB589BADC6C4F524">
    <w:name w:val="0A49CBE65B3B45ACBB589BADC6C4F524"/>
  </w:style>
  <w:style w:type="paragraph" w:customStyle="1" w:styleId="9D9731580DB749809A3298EA002AB946">
    <w:name w:val="9D9731580DB749809A3298EA002AB946"/>
  </w:style>
  <w:style w:type="paragraph" w:customStyle="1" w:styleId="21675222D3DB4597BC9FCE0938AC04C5">
    <w:name w:val="21675222D3DB4597BC9FCE0938AC04C5"/>
  </w:style>
  <w:style w:type="paragraph" w:customStyle="1" w:styleId="ED19A092D7534BA386F4D8E2C4085651">
    <w:name w:val="ED19A092D7534BA386F4D8E2C4085651"/>
  </w:style>
  <w:style w:type="paragraph" w:customStyle="1" w:styleId="03CDB2DC75B545E0B4FDC8DE0CF8ACC9">
    <w:name w:val="03CDB2DC75B545E0B4FDC8DE0CF8ACC9"/>
  </w:style>
  <w:style w:type="paragraph" w:customStyle="1" w:styleId="D06A8679D4D24DCCAC671A8FC93825FD">
    <w:name w:val="D06A8679D4D24DCCAC671A8FC93825FD"/>
  </w:style>
  <w:style w:type="paragraph" w:customStyle="1" w:styleId="7F855C2EBBE74AA2A8038B4BFFA4ACD2">
    <w:name w:val="7F855C2EBBE74AA2A8038B4BFFA4ACD2"/>
  </w:style>
  <w:style w:type="paragraph" w:customStyle="1" w:styleId="DEA85DDE52574A7598F40246103FB6AC">
    <w:name w:val="DEA85DDE52574A7598F40246103FB6AC"/>
  </w:style>
  <w:style w:type="paragraph" w:customStyle="1" w:styleId="E65FC4447FD64FAD8A8CE7B3BCED55C6">
    <w:name w:val="E65FC4447FD64FAD8A8CE7B3BCED55C6"/>
  </w:style>
  <w:style w:type="paragraph" w:customStyle="1" w:styleId="98DC51DDAAC0406B99949E45DB32D2A9">
    <w:name w:val="98DC51DDAAC0406B99949E45DB32D2A9"/>
  </w:style>
  <w:style w:type="paragraph" w:customStyle="1" w:styleId="A22A6EC42F1144E49AE20F4B3788811F">
    <w:name w:val="A22A6EC42F1144E49AE20F4B3788811F"/>
  </w:style>
  <w:style w:type="paragraph" w:customStyle="1" w:styleId="6B8A31FB4D6A48EB9443851FB703F628">
    <w:name w:val="6B8A31FB4D6A48EB9443851FB703F628"/>
  </w:style>
  <w:style w:type="paragraph" w:customStyle="1" w:styleId="B1C64DCD96F24BE0BD6E88EFCA1355A2">
    <w:name w:val="B1C64DCD96F24BE0BD6E88EFCA1355A2"/>
  </w:style>
  <w:style w:type="paragraph" w:customStyle="1" w:styleId="4AC7F833258A4CBDB2FFF2DD74418AB3">
    <w:name w:val="4AC7F833258A4CBDB2FFF2DD74418AB3"/>
    <w:rsid w:val="00FE0AEC"/>
  </w:style>
  <w:style w:type="paragraph" w:customStyle="1" w:styleId="00DDFB58ACCF44BDA71F8C440C4BD7D0">
    <w:name w:val="00DDFB58ACCF44BDA71F8C440C4BD7D0"/>
    <w:rsid w:val="00FE0AEC"/>
  </w:style>
  <w:style w:type="paragraph" w:customStyle="1" w:styleId="1D380168087E4E3295ADFEC3F4E8D6AC">
    <w:name w:val="1D380168087E4E3295ADFEC3F4E8D6AC"/>
    <w:rsid w:val="00FE0AEC"/>
  </w:style>
  <w:style w:type="paragraph" w:customStyle="1" w:styleId="FF1D5BE0C844440D8F3B92C87522B70E">
    <w:name w:val="FF1D5BE0C844440D8F3B92C87522B70E"/>
    <w:rsid w:val="00FE0AEC"/>
  </w:style>
  <w:style w:type="paragraph" w:customStyle="1" w:styleId="9933669C7E24444E8A79F8298A36221A">
    <w:name w:val="9933669C7E24444E8A79F8298A36221A"/>
    <w:rsid w:val="00556BF6"/>
  </w:style>
  <w:style w:type="paragraph" w:customStyle="1" w:styleId="61B5EB8480AE45ACB0D885B6A87F82D8">
    <w:name w:val="61B5EB8480AE45ACB0D885B6A87F82D8"/>
    <w:rsid w:val="00FB653B"/>
  </w:style>
  <w:style w:type="paragraph" w:customStyle="1" w:styleId="FA6889AEDEED4C12BF6CFAE3CB43078F">
    <w:name w:val="FA6889AEDEED4C12BF6CFAE3CB43078F"/>
    <w:rsid w:val="00F257E3"/>
  </w:style>
  <w:style w:type="paragraph" w:customStyle="1" w:styleId="CD44E922282C4AAE9267D351C4133556">
    <w:name w:val="CD44E922282C4AAE9267D351C4133556"/>
    <w:rsid w:val="005246B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AE Hägglunds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1BCCAE4B5B8F4E8909B17AB6FB3754" ma:contentTypeVersion="21" ma:contentTypeDescription="Create a new document." ma:contentTypeScope="" ma:versionID="5cdd3ba7d503e45b7ee76fbb8d647e78">
  <xsd:schema xmlns:xsd="http://www.w3.org/2001/XMLSchema" xmlns:xs="http://www.w3.org/2001/XMLSchema" xmlns:p="http://schemas.microsoft.com/office/2006/metadata/properties" xmlns:ns2="c92f5ffe-1f83-404f-8ba3-88657a37f2bc" xmlns:ns3="8891c4d8-c341-4484-bb38-20943f348943" targetNamespace="http://schemas.microsoft.com/office/2006/metadata/properties" ma:root="true" ma:fieldsID="d4f56b9c0da20b882b863cc071724e62" ns2:_="" ns3:_="">
    <xsd:import namespace="c92f5ffe-1f83-404f-8ba3-88657a37f2bc"/>
    <xsd:import namespace="8891c4d8-c341-4484-bb38-20943f34894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Note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Section" minOccurs="0"/>
                <xsd:element ref="ns2:Subsection" minOccurs="0"/>
                <xsd:element ref="ns2:Date" minOccurs="0"/>
                <xsd:element ref="ns2:AltText" minOccurs="0"/>
                <xsd:element ref="ns2:Caption_x002f_Credi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f5ffe-1f83-404f-8ba3-88657a37f2b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269de80a-8aad-4532-8adc-fff472beb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20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Section" ma:index="24" nillable="true" ma:displayName="Section" ma:format="Dropdown" ma:internalName="Section">
      <xsd:simpleType>
        <xsd:restriction base="dms:Choice">
          <xsd:enumeration value="Procurement"/>
          <xsd:enumeration value="Transportation"/>
          <xsd:enumeration value="Quality"/>
        </xsd:restriction>
      </xsd:simpleType>
    </xsd:element>
    <xsd:element name="Subsection" ma:index="25" nillable="true" ma:displayName="Subsection" ma:format="Dropdown" ma:internalName="Subsection">
      <xsd:simpleType>
        <xsd:restriction base="dms:Text">
          <xsd:maxLength value="255"/>
        </xsd:restriction>
      </xsd:simpleType>
    </xsd:element>
    <xsd:element name="Date" ma:index="26" nillable="true" ma:displayName="Date" ma:format="DateOnly" ma:internalName="Date">
      <xsd:simpleType>
        <xsd:restriction base="dms:DateTime"/>
      </xsd:simpleType>
    </xsd:element>
    <xsd:element name="AltText" ma:index="27" nillable="true" ma:displayName="Alt Text" ma:description="A description of what is visually present in the picture. This is used for individuals with vision loss using a screen-reader and will also appear when an image fails to load. It should be used to replace the image, not for branded content" ma:format="Dropdown" ma:internalName="AltText">
      <xsd:simpleType>
        <xsd:restriction base="dms:Text">
          <xsd:maxLength value="255"/>
        </xsd:restriction>
      </xsd:simpleType>
    </xsd:element>
    <xsd:element name="Caption_x002f_Credit" ma:index="28" nillable="true" ma:displayName="Caption/Credit" ma:description="Optional - This can be used for acknowledge where an image came from (i.e. US Army or US Navy) and/or for more branded information on the image" ma:format="Dropdown" ma:internalName="Caption_x002f_Credi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c4d8-c341-4484-bb38-20943f34894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915ab62-fdc6-44ae-9cf2-71249b46d480}" ma:internalName="TaxCatchAll" ma:showField="CatchAllData" ma:web="8891c4d8-c341-4484-bb38-20943f3489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91c4d8-c341-4484-bb38-20943f348943">
      <Value>134</Value>
    </TaxCatchAll>
    <Notes xmlns="c92f5ffe-1f83-404f-8ba3-88657a37f2bc" xsi:nil="true"/>
    <lcf76f155ced4ddcb4097134ff3c332f xmlns="c92f5ffe-1f83-404f-8ba3-88657a37f2bc">
      <Terms xmlns="http://schemas.microsoft.com/office/infopath/2007/PartnerControls"/>
    </lcf76f155ced4ddcb4097134ff3c332f>
    <Date xmlns="c92f5ffe-1f83-404f-8ba3-88657a37f2bc" xsi:nil="true"/>
    <Subsection xmlns="c92f5ffe-1f83-404f-8ba3-88657a37f2bc" xsi:nil="true"/>
    <Section xmlns="c92f5ffe-1f83-404f-8ba3-88657a37f2bc" xsi:nil="true"/>
    <AltText xmlns="c92f5ffe-1f83-404f-8ba3-88657a37f2bc" xsi:nil="true"/>
    <Caption_x002f_Credit xmlns="c92f5ffe-1f83-404f-8ba3-88657a37f2b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385A5-DD51-4070-89A0-D80718285AFD}"/>
</file>

<file path=customXml/itemProps2.xml><?xml version="1.0" encoding="utf-8"?>
<ds:datastoreItem xmlns:ds="http://schemas.openxmlformats.org/officeDocument/2006/customXml" ds:itemID="{8484F6E4-BEDA-4B40-AEE8-981FE5AB00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F31425-1EEF-4580-BE56-E7B34A9AB609}">
  <ds:schemaRefs>
    <ds:schemaRef ds:uri="http://schemas.microsoft.com/office/2006/metadata/properties"/>
    <ds:schemaRef ds:uri="http://schemas.microsoft.com/office/infopath/2007/PartnerControls"/>
    <ds:schemaRef ds:uri="446b7a6e-93b2-44df-97a8-f457d07ed49e"/>
  </ds:schemaRefs>
</ds:datastoreItem>
</file>

<file path=customXml/itemProps4.xml><?xml version="1.0" encoding="utf-8"?>
<ds:datastoreItem xmlns:ds="http://schemas.openxmlformats.org/officeDocument/2006/customXml" ds:itemID="{8685A0BB-0C20-446D-990D-330526F3F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- Supplier deviation report.dotm</Template>
  <TotalTime>175</TotalTime>
  <Pages>2</Pages>
  <Words>267</Words>
  <Characters>2623</Characters>
  <Application>Microsoft Office Word</Application>
  <DocSecurity>0</DocSecurity>
  <Lines>187</Lines>
  <Paragraphs>93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- Supplier deviation report</vt:lpstr>
    </vt:vector>
  </TitlesOfParts>
  <Company>BAE Systems Hägglunds AB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- Supplier deviation report</dc:title>
  <dc:subject/>
  <dc:creator>Näslund Andreas (SE)</dc:creator>
  <cp:keywords/>
  <dc:description/>
  <cp:lastModifiedBy>Näslund Andreas (SE)</cp:lastModifiedBy>
  <cp:revision>32</cp:revision>
  <dcterms:created xsi:type="dcterms:W3CDTF">2023-08-08T12:31:00Z</dcterms:created>
  <dcterms:modified xsi:type="dcterms:W3CDTF">2023-11-22T11:26:00Z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pCompanySecrecy">
    <vt:lpwstr/>
  </property>
  <property fmtid="{D5CDD505-2E9C-101B-9397-08002B2CF9AE}" pid="3" name="prpDate">
    <vt:lpwstr/>
  </property>
  <property fmtid="{D5CDD505-2E9C-101B-9397-08002B2CF9AE}" pid="4" name="prpDefenceSecrecy">
    <vt:lpwstr/>
  </property>
  <property fmtid="{D5CDD505-2E9C-101B-9397-08002B2CF9AE}" pid="5" name="prpDocumentNo">
    <vt:lpwstr/>
  </property>
  <property fmtid="{D5CDD505-2E9C-101B-9397-08002B2CF9AE}" pid="6" name="prpDocumentType">
    <vt:lpwstr/>
  </property>
  <property fmtid="{D5CDD505-2E9C-101B-9397-08002B2CF9AE}" pid="7" name="prpDocumentType_2">
    <vt:lpwstr/>
  </property>
  <property fmtid="{D5CDD505-2E9C-101B-9397-08002B2CF9AE}" pid="8" name="prpExportControl">
    <vt:lpwstr/>
  </property>
  <property fmtid="{D5CDD505-2E9C-101B-9397-08002B2CF9AE}" pid="9" name="prpLanguage">
    <vt:lpwstr>Engelska</vt:lpwstr>
  </property>
  <property fmtid="{D5CDD505-2E9C-101B-9397-08002B2CF9AE}" pid="10" name="prpNewDocument">
    <vt:bool>true</vt:bool>
  </property>
  <property fmtid="{D5CDD505-2E9C-101B-9397-08002B2CF9AE}" pid="11" name="prpReponsible">
    <vt:lpwstr/>
  </property>
  <property fmtid="{D5CDD505-2E9C-101B-9397-08002B2CF9AE}" pid="12" name="prpRevision">
    <vt:lpwstr/>
  </property>
  <property fmtid="{D5CDD505-2E9C-101B-9397-08002B2CF9AE}" pid="13" name="ContentTypeId">
    <vt:lpwstr>0x0101003F1BCCAE4B5B8F4E8909B17AB6FB3754</vt:lpwstr>
  </property>
  <property fmtid="{D5CDD505-2E9C-101B-9397-08002B2CF9AE}" pid="14" name="Publicering - Ledningssystem">
    <vt:lpwstr>, </vt:lpwstr>
  </property>
  <property fmtid="{D5CDD505-2E9C-101B-9397-08002B2CF9AE}" pid="15" name="Process">
    <vt:lpwstr>134;#Mallar och logga|8750b705-7c77-43be-93be-322e5657b53e</vt:lpwstr>
  </property>
  <property fmtid="{D5CDD505-2E9C-101B-9397-08002B2CF9AE}" pid="16" name="WorkflowChangePath">
    <vt:lpwstr>64406f3e-5fd8-48f5-b87b-028dea0d812d,16;</vt:lpwstr>
  </property>
  <property fmtid="{D5CDD505-2E9C-101B-9397-08002B2CF9AE}" pid="17" name="eDOCS AutoSave">
    <vt:lpwstr/>
  </property>
</Properties>
</file>